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8266B" w14:textId="77777777" w:rsidR="00880159" w:rsidRPr="003E3680" w:rsidRDefault="00880159" w:rsidP="00277E06">
      <w:pPr>
        <w:pStyle w:val="Ttulo"/>
        <w:rPr>
          <w14:shadow w14:blurRad="0" w14:dist="0" w14:dir="0" w14:sx="0" w14:sy="0" w14:kx="0" w14:ky="0" w14:algn="none">
            <w14:srgbClr w14:val="000000"/>
          </w14:shadow>
        </w:rPr>
      </w:pPr>
      <w:r w:rsidRPr="003E3680">
        <w:rPr>
          <w14:shadow w14:blurRad="0" w14:dist="0" w14:dir="0" w14:sx="0" w14:sy="0" w14:kx="0" w14:ky="0" w14:algn="none">
            <w14:srgbClr w14:val="000000"/>
          </w14:shadow>
        </w:rPr>
        <w:t>FORMULÁRIO PARA O PEDIDO DE CERTIFICAÇÃO</w:t>
      </w:r>
    </w:p>
    <w:p w14:paraId="7E56BF3E" w14:textId="6DA20D73" w:rsidR="007A667A" w:rsidRPr="003E3680" w:rsidRDefault="00880159" w:rsidP="00F60BC0">
      <w:pPr>
        <w:pStyle w:val="Subttulo"/>
        <w:rPr>
          <w:lang w:val="pt-PT"/>
          <w14:shadow w14:blurRad="0" w14:dist="0" w14:dir="0" w14:sx="0" w14:sy="0" w14:kx="0" w14:ky="0" w14:algn="none">
            <w14:srgbClr w14:val="000000"/>
          </w14:shadow>
        </w:rPr>
      </w:pPr>
      <w:r w:rsidRPr="003E3680">
        <w:rPr>
          <w:lang w:val="pt-PT"/>
          <w14:shadow w14:blurRad="0" w14:dist="0" w14:dir="0" w14:sx="0" w14:sy="0" w14:kx="0" w14:ky="0" w14:algn="none">
            <w14:srgbClr w14:val="000000"/>
          </w14:shadow>
        </w:rPr>
        <w:t xml:space="preserve">serviço </w:t>
      </w:r>
      <w:r w:rsidR="00C430A1" w:rsidRPr="003E3680">
        <w:rPr>
          <w:lang w:val="pt-PT"/>
          <w14:shadow w14:blurRad="0" w14:dist="0" w14:dir="0" w14:sx="0" w14:sy="0" w14:kx="0" w14:ky="0" w14:algn="none">
            <w14:srgbClr w14:val="000000"/>
          </w14:shadow>
        </w:rPr>
        <w:t xml:space="preserve">em conformidade com o </w:t>
      </w:r>
      <w:r w:rsidR="0031739F" w:rsidRPr="003E3680">
        <w:rPr>
          <w:lang w:val="pt-PT"/>
          <w14:shadow w14:blurRad="0" w14:dist="0" w14:dir="0" w14:sx="0" w14:sy="0" w14:kx="0" w14:ky="0" w14:algn="none">
            <w14:srgbClr w14:val="000000"/>
          </w14:shadow>
        </w:rPr>
        <w:t>r</w:t>
      </w:r>
      <w:r w:rsidR="00C430A1" w:rsidRPr="003E3680">
        <w:rPr>
          <w:lang w:val="pt-PT"/>
          <w14:shadow w14:blurRad="0" w14:dist="0" w14:dir="0" w14:sx="0" w14:sy="0" w14:kx="0" w14:ky="0" w14:algn="none">
            <w14:srgbClr w14:val="000000"/>
          </w14:shadow>
        </w:rPr>
        <w:t xml:space="preserve">egulamento de </w:t>
      </w:r>
      <w:r w:rsidR="0031739F" w:rsidRPr="003E3680">
        <w:rPr>
          <w:lang w:val="pt-PT"/>
          <w14:shadow w14:blurRad="0" w14:dist="0" w14:dir="0" w14:sx="0" w14:sy="0" w14:kx="0" w14:ky="0" w14:algn="none">
            <w14:srgbClr w14:val="000000"/>
          </w14:shadow>
        </w:rPr>
        <w:t>e</w:t>
      </w:r>
      <w:r w:rsidR="00C430A1" w:rsidRPr="003E3680">
        <w:rPr>
          <w:lang w:val="pt-PT"/>
          <w14:shadow w14:blurRad="0" w14:dist="0" w14:dir="0" w14:sx="0" w14:sy="0" w14:kx="0" w14:ky="0" w14:algn="none">
            <w14:srgbClr w14:val="000000"/>
          </w14:shadow>
        </w:rPr>
        <w:t>xecução (UE) 2024/2215</w:t>
      </w:r>
    </w:p>
    <w:tbl>
      <w:tblPr>
        <w:tblStyle w:val="TabelacomGrelha"/>
        <w:tblW w:w="10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367"/>
        <w:gridCol w:w="1027"/>
        <w:gridCol w:w="194"/>
        <w:gridCol w:w="1891"/>
        <w:gridCol w:w="1467"/>
        <w:gridCol w:w="1643"/>
      </w:tblGrid>
      <w:tr w:rsidR="009F010F" w:rsidRPr="00210895" w14:paraId="7F84C881" w14:textId="77777777" w:rsidTr="006035D6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60F3AEC6" w14:textId="66AFB9AA" w:rsidR="009F010F" w:rsidRPr="00210895" w:rsidRDefault="009F010F" w:rsidP="00D6420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REQUERENTE DA CERTIFICAÇÃO</w:t>
            </w:r>
            <w:r w:rsidR="0028178A" w:rsidRPr="00210895">
              <w:rPr>
                <w:lang w:val="pt-PT"/>
              </w:rPr>
              <w:t xml:space="preserve"> (</w:t>
            </w:r>
            <w:r w:rsidR="00F646F8" w:rsidRPr="00210895">
              <w:rPr>
                <w:i/>
                <w:iCs/>
                <w:caps w:val="0"/>
                <w:lang w:val="pt-PT"/>
              </w:rPr>
              <w:t>Fornecedor do Serviço</w:t>
            </w:r>
            <w:r w:rsidR="0028178A" w:rsidRPr="00210895">
              <w:rPr>
                <w:lang w:val="pt-PT"/>
              </w:rPr>
              <w:t>)</w:t>
            </w:r>
          </w:p>
        </w:tc>
      </w:tr>
      <w:tr w:rsidR="00CE0DC7" w:rsidRPr="00210895" w14:paraId="1DF0E47B" w14:textId="77777777" w:rsidTr="006035D6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240CF041" w14:textId="77777777" w:rsidR="00CE0DC7" w:rsidRPr="00210895" w:rsidRDefault="00CE0DC7" w:rsidP="00AA222F">
            <w:pPr>
              <w:spacing w:before="100"/>
            </w:pPr>
            <w:r w:rsidRPr="00210895">
              <w:t>Identificação:</w:t>
            </w:r>
          </w:p>
        </w:tc>
        <w:tc>
          <w:tcPr>
            <w:tcW w:w="5479" w:type="dxa"/>
            <w:gridSpan w:val="4"/>
          </w:tcPr>
          <w:p w14:paraId="1F69BCF7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</w:tcPr>
          <w:p w14:paraId="368310EB" w14:textId="77777777" w:rsidR="00CE0DC7" w:rsidRPr="00210895" w:rsidRDefault="00CE0DC7" w:rsidP="00AA222F">
            <w:pPr>
              <w:spacing w:before="100"/>
            </w:pPr>
            <w:r w:rsidRPr="00210895">
              <w:t>Contribuinte nº: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</w:tcPr>
          <w:p w14:paraId="5D2CE242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B2136A" w:rsidRPr="00210895" w14:paraId="6F20ACF2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3D7A08BE" w14:textId="77777777" w:rsidR="00A74504" w:rsidRPr="00210895" w:rsidRDefault="00B2136A" w:rsidP="00571E9D">
            <w:pPr>
              <w:spacing w:before="100"/>
            </w:pPr>
            <w:r w:rsidRPr="00210895"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0DAE347F" w14:textId="77777777" w:rsidR="00B2136A" w:rsidRPr="00210895" w:rsidRDefault="009F29A6" w:rsidP="002507A5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</w:tr>
      <w:tr w:rsidR="00C21FB0" w:rsidRPr="00210895" w14:paraId="62145F9A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5397C4B0" w14:textId="77777777" w:rsidR="00C21FB0" w:rsidRPr="00210895" w:rsidRDefault="00C21FB0" w:rsidP="00C21FB0">
            <w:pPr>
              <w:spacing w:before="100"/>
              <w:jc w:val="left"/>
            </w:pPr>
            <w:r w:rsidRPr="00210895">
              <w:t>Código postal:</w:t>
            </w:r>
          </w:p>
        </w:tc>
        <w:tc>
          <w:tcPr>
            <w:tcW w:w="2367" w:type="dxa"/>
            <w:vAlign w:val="center"/>
          </w:tcPr>
          <w:p w14:paraId="006168B0" w14:textId="77777777" w:rsidR="00C21FB0" w:rsidRPr="00210895" w:rsidRDefault="009F29A6" w:rsidP="00C21FB0">
            <w:pPr>
              <w:spacing w:before="120"/>
              <w:jc w:val="left"/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  <w:tc>
          <w:tcPr>
            <w:tcW w:w="1221" w:type="dxa"/>
            <w:gridSpan w:val="2"/>
            <w:vAlign w:val="center"/>
          </w:tcPr>
          <w:p w14:paraId="33F9C5C3" w14:textId="77777777" w:rsidR="00C21FB0" w:rsidRPr="00210895" w:rsidRDefault="00C21FB0" w:rsidP="00C21FB0">
            <w:pPr>
              <w:spacing w:before="120"/>
              <w:jc w:val="left"/>
            </w:pPr>
            <w:r w:rsidRPr="00210895">
              <w:t>Concelho:</w:t>
            </w:r>
          </w:p>
        </w:tc>
        <w:tc>
          <w:tcPr>
            <w:tcW w:w="1891" w:type="dxa"/>
            <w:vAlign w:val="center"/>
          </w:tcPr>
          <w:p w14:paraId="1024888F" w14:textId="77777777" w:rsidR="00C21FB0" w:rsidRPr="00210895" w:rsidRDefault="009F29A6" w:rsidP="00C21FB0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  <w:vAlign w:val="center"/>
          </w:tcPr>
          <w:p w14:paraId="64979915" w14:textId="77777777" w:rsidR="00C21FB0" w:rsidRPr="00210895" w:rsidRDefault="00C21FB0" w:rsidP="00C21FB0">
            <w:pPr>
              <w:spacing w:before="120"/>
              <w:jc w:val="left"/>
            </w:pPr>
            <w:r w:rsidRPr="00210895"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26D8B13E" w14:textId="77777777" w:rsidR="00C21FB0" w:rsidRPr="00210895" w:rsidRDefault="009F29A6" w:rsidP="00C21FB0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</w:tr>
      <w:tr w:rsidR="00B2136A" w:rsidRPr="00210895" w14:paraId="7724DA5C" w14:textId="77777777" w:rsidTr="00B7478C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42A48D1B" w14:textId="77777777" w:rsidR="00A74504" w:rsidRPr="00210895" w:rsidRDefault="00B2136A" w:rsidP="00A74504">
            <w:pPr>
              <w:spacing w:before="100"/>
            </w:pPr>
            <w:r w:rsidRPr="00210895">
              <w:t>Responsável pela assinatura do contrato:</w:t>
            </w:r>
            <w:r w:rsidR="00A74504" w:rsidRPr="00210895">
              <w:br/>
            </w:r>
            <w:r w:rsidR="00A74504" w:rsidRPr="00210895">
              <w:rPr>
                <w:i/>
                <w:sz w:val="16"/>
                <w:szCs w:val="16"/>
              </w:rPr>
              <w:t>(nome completo)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  <w:vAlign w:val="bottom"/>
          </w:tcPr>
          <w:p w14:paraId="3DC62FCF" w14:textId="77777777" w:rsidR="00B2136A" w:rsidRPr="00210895" w:rsidRDefault="009F29A6" w:rsidP="00B7478C">
            <w:pPr>
              <w:spacing w:before="120"/>
              <w:jc w:val="left"/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B2136A"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="00B2136A" w:rsidRPr="00210895">
              <w:t> </w:t>
            </w:r>
            <w:r w:rsidR="00B2136A" w:rsidRPr="00210895">
              <w:t> </w:t>
            </w:r>
            <w:r w:rsidR="00B2136A" w:rsidRPr="00210895">
              <w:t> </w:t>
            </w:r>
            <w:r w:rsidR="00B2136A" w:rsidRPr="00210895">
              <w:t> </w:t>
            </w:r>
            <w:r w:rsidR="00B2136A"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</w:tr>
      <w:tr w:rsidR="00B2136A" w:rsidRPr="00210895" w14:paraId="6B0E8576" w14:textId="77777777" w:rsidTr="00C21FB0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5BD9E42C" w14:textId="77777777" w:rsidR="00B2136A" w:rsidRPr="00210895" w:rsidRDefault="00B2136A" w:rsidP="00A74504">
            <w:pPr>
              <w:spacing w:before="100"/>
            </w:pPr>
            <w:r w:rsidRPr="00210895"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5113436D" w14:textId="77777777" w:rsidR="00B2136A" w:rsidRPr="00210895" w:rsidRDefault="009F29A6" w:rsidP="00A74504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B2136A" w:rsidRPr="00210895">
              <w:instrText xml:space="preserve"> FORMTEXT </w:instrText>
            </w:r>
            <w:r w:rsidRPr="00210895">
              <w:fldChar w:fldCharType="separate"/>
            </w:r>
            <w:r w:rsidR="00B2136A" w:rsidRPr="00210895">
              <w:t> </w:t>
            </w:r>
            <w:r w:rsidR="00B2136A" w:rsidRPr="00210895">
              <w:t> </w:t>
            </w:r>
            <w:r w:rsidR="00B2136A" w:rsidRPr="00210895">
              <w:t> </w:t>
            </w:r>
            <w:r w:rsidR="00B2136A" w:rsidRPr="00210895">
              <w:t> </w:t>
            </w:r>
            <w:r w:rsidR="00B2136A" w:rsidRPr="00210895">
              <w:t> </w:t>
            </w:r>
            <w:r w:rsidRPr="00210895">
              <w:fldChar w:fldCharType="end"/>
            </w:r>
          </w:p>
        </w:tc>
      </w:tr>
      <w:tr w:rsidR="00C21FB0" w:rsidRPr="00210895" w14:paraId="4AC3A09D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2722EA0B" w14:textId="77777777" w:rsidR="00C21FB0" w:rsidRPr="00210895" w:rsidRDefault="00C21FB0" w:rsidP="00A74504">
            <w:pPr>
              <w:spacing w:before="100"/>
            </w:pPr>
            <w:r w:rsidRPr="00210895">
              <w:t>Telefone:</w:t>
            </w:r>
          </w:p>
        </w:tc>
        <w:tc>
          <w:tcPr>
            <w:tcW w:w="2367" w:type="dxa"/>
          </w:tcPr>
          <w:p w14:paraId="01796A50" w14:textId="77777777" w:rsidR="00C21FB0" w:rsidRPr="00210895" w:rsidRDefault="009F29A6" w:rsidP="00A74504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  <w:tc>
          <w:tcPr>
            <w:tcW w:w="1221" w:type="dxa"/>
            <w:gridSpan w:val="2"/>
          </w:tcPr>
          <w:p w14:paraId="29F02906" w14:textId="77777777" w:rsidR="00C21FB0" w:rsidRPr="00210895" w:rsidRDefault="00C21FB0" w:rsidP="00A74504">
            <w:pPr>
              <w:spacing w:before="100"/>
            </w:pPr>
            <w:r w:rsidRPr="00210895"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7D629A3A" w14:textId="77777777" w:rsidR="00C21FB0" w:rsidRPr="00210895" w:rsidRDefault="009F29A6" w:rsidP="00A74504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</w:tr>
      <w:tr w:rsidR="00C21FB0" w:rsidRPr="00210895" w14:paraId="5D722DA6" w14:textId="77777777" w:rsidTr="00C21FB0">
        <w:tc>
          <w:tcPr>
            <w:tcW w:w="10115" w:type="dxa"/>
            <w:gridSpan w:val="7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DF57ABB" w14:textId="77777777" w:rsidR="00C21FB0" w:rsidRPr="00210895" w:rsidRDefault="00C21FB0" w:rsidP="00F646F8">
            <w:pPr>
              <w:spacing w:before="120"/>
              <w:rPr>
                <w:b/>
              </w:rPr>
            </w:pPr>
            <w:r w:rsidRPr="00210895">
              <w:rPr>
                <w:b/>
              </w:rPr>
              <w:t>Informação a ser divulgada na “Lista de empresas certificadas”</w:t>
            </w:r>
          </w:p>
        </w:tc>
      </w:tr>
      <w:tr w:rsidR="00C21FB0" w:rsidRPr="00210895" w14:paraId="4B64F8A0" w14:textId="77777777" w:rsidTr="006035D6">
        <w:tc>
          <w:tcPr>
            <w:tcW w:w="152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004E31B8" w14:textId="77777777" w:rsidR="00C21FB0" w:rsidRPr="00210895" w:rsidRDefault="00C21FB0" w:rsidP="00C21FB0">
            <w:pPr>
              <w:spacing w:before="100"/>
            </w:pPr>
            <w:r w:rsidRPr="00210895">
              <w:t>Telefone:</w:t>
            </w:r>
          </w:p>
        </w:tc>
        <w:tc>
          <w:tcPr>
            <w:tcW w:w="2367" w:type="dxa"/>
            <w:tcBorders>
              <w:bottom w:val="single" w:sz="4" w:space="0" w:color="C2D69B" w:themeColor="accent3" w:themeTint="99"/>
            </w:tcBorders>
          </w:tcPr>
          <w:p w14:paraId="52D60F59" w14:textId="77777777" w:rsidR="00C21FB0" w:rsidRPr="00210895" w:rsidRDefault="009F29A6" w:rsidP="00C21FB0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  <w:tc>
          <w:tcPr>
            <w:tcW w:w="1221" w:type="dxa"/>
            <w:gridSpan w:val="2"/>
            <w:tcBorders>
              <w:bottom w:val="single" w:sz="4" w:space="0" w:color="C2D69B" w:themeColor="accent3" w:themeTint="99"/>
            </w:tcBorders>
          </w:tcPr>
          <w:p w14:paraId="7917A950" w14:textId="77777777" w:rsidR="00C21FB0" w:rsidRPr="00210895" w:rsidRDefault="00C21FB0" w:rsidP="00C21FB0">
            <w:pPr>
              <w:spacing w:before="100"/>
            </w:pPr>
            <w:r w:rsidRPr="00210895">
              <w:t>e-mail:</w:t>
            </w:r>
          </w:p>
        </w:tc>
        <w:tc>
          <w:tcPr>
            <w:tcW w:w="5001" w:type="dxa"/>
            <w:gridSpan w:val="3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BC76471" w14:textId="77777777" w:rsidR="00C21FB0" w:rsidRPr="00210895" w:rsidRDefault="009F29A6" w:rsidP="00C21FB0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210895">
              <w:instrText xml:space="preserve"> FORMTEXT </w:instrText>
            </w:r>
            <w:r w:rsidRPr="00210895">
              <w:fldChar w:fldCharType="separate"/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="00C21FB0" w:rsidRPr="00210895">
              <w:t> </w:t>
            </w:r>
            <w:r w:rsidRPr="00210895">
              <w:fldChar w:fldCharType="end"/>
            </w:r>
          </w:p>
        </w:tc>
      </w:tr>
      <w:tr w:rsidR="00904C61" w:rsidRPr="00210895" w14:paraId="33885CCF" w14:textId="77777777" w:rsidTr="006035D6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7BA2E717" w14:textId="0312ACC9" w:rsidR="00904C61" w:rsidRPr="00210895" w:rsidRDefault="00904C61" w:rsidP="00D6420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Representante (</w:t>
            </w:r>
            <w:r w:rsidR="00F646F8" w:rsidRPr="00210895">
              <w:rPr>
                <w:i/>
                <w:caps w:val="0"/>
                <w:lang w:val="pt-PT"/>
              </w:rPr>
              <w:t>se existir</w:t>
            </w:r>
            <w:r w:rsidRPr="00210895">
              <w:rPr>
                <w:lang w:val="pt-PT"/>
              </w:rPr>
              <w:t>)</w:t>
            </w:r>
          </w:p>
        </w:tc>
      </w:tr>
      <w:tr w:rsidR="00CE0DC7" w:rsidRPr="00210895" w14:paraId="5023D0D8" w14:textId="77777777" w:rsidTr="006035D6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115D49FE" w14:textId="77777777" w:rsidR="00CE0DC7" w:rsidRPr="00210895" w:rsidRDefault="00CE0DC7" w:rsidP="00AA222F">
            <w:pPr>
              <w:spacing w:before="100"/>
            </w:pPr>
            <w:r w:rsidRPr="00210895">
              <w:t>Identificação:</w:t>
            </w:r>
          </w:p>
        </w:tc>
        <w:tc>
          <w:tcPr>
            <w:tcW w:w="5479" w:type="dxa"/>
            <w:gridSpan w:val="4"/>
          </w:tcPr>
          <w:p w14:paraId="42EC521E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</w:tcPr>
          <w:p w14:paraId="7F170F41" w14:textId="77777777" w:rsidR="00CE0DC7" w:rsidRPr="00210895" w:rsidRDefault="00CE0DC7" w:rsidP="00AA222F">
            <w:pPr>
              <w:spacing w:before="100"/>
            </w:pPr>
            <w:r w:rsidRPr="00210895">
              <w:t>Contribuinte nº: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</w:tcPr>
          <w:p w14:paraId="32B11FF5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1B7C96B6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090FDC51" w14:textId="77777777" w:rsidR="00571E9D" w:rsidRPr="00210895" w:rsidRDefault="00571E9D" w:rsidP="00571E9D">
            <w:pPr>
              <w:spacing w:before="100"/>
            </w:pPr>
            <w:r w:rsidRPr="00210895"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4083CDD7" w14:textId="77777777" w:rsidR="00571E9D" w:rsidRPr="00210895" w:rsidRDefault="009F29A6" w:rsidP="00571E9D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4DA54E2F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15AE8349" w14:textId="77777777" w:rsidR="00571E9D" w:rsidRPr="00210895" w:rsidRDefault="00571E9D" w:rsidP="00571E9D">
            <w:pPr>
              <w:spacing w:before="100"/>
              <w:jc w:val="left"/>
            </w:pPr>
            <w:r w:rsidRPr="00210895">
              <w:t>Código postal:</w:t>
            </w:r>
          </w:p>
        </w:tc>
        <w:tc>
          <w:tcPr>
            <w:tcW w:w="2367" w:type="dxa"/>
            <w:vAlign w:val="center"/>
          </w:tcPr>
          <w:p w14:paraId="62EF3FB7" w14:textId="77777777" w:rsidR="00571E9D" w:rsidRPr="00210895" w:rsidRDefault="009F29A6" w:rsidP="00571E9D">
            <w:pPr>
              <w:spacing w:before="120"/>
              <w:jc w:val="left"/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  <w:tc>
          <w:tcPr>
            <w:tcW w:w="1221" w:type="dxa"/>
            <w:gridSpan w:val="2"/>
            <w:vAlign w:val="center"/>
          </w:tcPr>
          <w:p w14:paraId="0F6C322A" w14:textId="77777777" w:rsidR="00571E9D" w:rsidRPr="00210895" w:rsidRDefault="00571E9D" w:rsidP="00571E9D">
            <w:pPr>
              <w:spacing w:before="120"/>
              <w:jc w:val="left"/>
            </w:pPr>
            <w:r w:rsidRPr="00210895">
              <w:t>Concelho:</w:t>
            </w:r>
          </w:p>
        </w:tc>
        <w:tc>
          <w:tcPr>
            <w:tcW w:w="1891" w:type="dxa"/>
            <w:vAlign w:val="center"/>
          </w:tcPr>
          <w:p w14:paraId="44CD3133" w14:textId="77777777" w:rsidR="00571E9D" w:rsidRPr="00210895" w:rsidRDefault="009F29A6" w:rsidP="00571E9D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  <w:vAlign w:val="center"/>
          </w:tcPr>
          <w:p w14:paraId="0EE5575C" w14:textId="77777777" w:rsidR="00571E9D" w:rsidRPr="00210895" w:rsidRDefault="00571E9D" w:rsidP="00571E9D">
            <w:pPr>
              <w:spacing w:before="120"/>
              <w:jc w:val="left"/>
            </w:pPr>
            <w:r w:rsidRPr="00210895"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0F551222" w14:textId="77777777" w:rsidR="00571E9D" w:rsidRPr="00210895" w:rsidRDefault="009F29A6" w:rsidP="00571E9D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62C9940F" w14:textId="77777777" w:rsidTr="00571E9D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59B544E1" w14:textId="77777777" w:rsidR="00571E9D" w:rsidRPr="00210895" w:rsidRDefault="00571E9D" w:rsidP="00571E9D">
            <w:pPr>
              <w:spacing w:before="100"/>
            </w:pPr>
            <w:r w:rsidRPr="00210895"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1A20437B" w14:textId="77777777" w:rsidR="00571E9D" w:rsidRPr="00210895" w:rsidRDefault="009F29A6" w:rsidP="00571E9D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1123EF3F" w14:textId="77777777" w:rsidTr="006035D6">
        <w:tc>
          <w:tcPr>
            <w:tcW w:w="152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6A41DD23" w14:textId="77777777" w:rsidR="00571E9D" w:rsidRPr="00210895" w:rsidRDefault="00571E9D" w:rsidP="00571E9D">
            <w:pPr>
              <w:spacing w:before="100"/>
            </w:pPr>
            <w:r w:rsidRPr="00210895">
              <w:t>Telefone:</w:t>
            </w:r>
          </w:p>
        </w:tc>
        <w:tc>
          <w:tcPr>
            <w:tcW w:w="2367" w:type="dxa"/>
            <w:tcBorders>
              <w:bottom w:val="single" w:sz="4" w:space="0" w:color="C2D69B" w:themeColor="accent3" w:themeTint="99"/>
            </w:tcBorders>
          </w:tcPr>
          <w:p w14:paraId="7BCD71CF" w14:textId="77777777" w:rsidR="00571E9D" w:rsidRPr="00210895" w:rsidRDefault="009F29A6" w:rsidP="00571E9D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  <w:tc>
          <w:tcPr>
            <w:tcW w:w="1221" w:type="dxa"/>
            <w:gridSpan w:val="2"/>
            <w:tcBorders>
              <w:bottom w:val="single" w:sz="4" w:space="0" w:color="C2D69B" w:themeColor="accent3" w:themeTint="99"/>
            </w:tcBorders>
          </w:tcPr>
          <w:p w14:paraId="13941A32" w14:textId="77777777" w:rsidR="00571E9D" w:rsidRPr="00210895" w:rsidRDefault="00571E9D" w:rsidP="00571E9D">
            <w:pPr>
              <w:spacing w:before="100"/>
            </w:pPr>
            <w:r w:rsidRPr="00210895">
              <w:t>e-mail:</w:t>
            </w:r>
          </w:p>
        </w:tc>
        <w:tc>
          <w:tcPr>
            <w:tcW w:w="5001" w:type="dxa"/>
            <w:gridSpan w:val="3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3BDBDB7" w14:textId="77777777" w:rsidR="00571E9D" w:rsidRPr="00210895" w:rsidRDefault="009F29A6" w:rsidP="00571E9D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9F010F" w:rsidRPr="00210895" w14:paraId="0CA2945F" w14:textId="77777777" w:rsidTr="006035D6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2A9E0E98" w14:textId="01DABA1D" w:rsidR="009F010F" w:rsidRPr="00210895" w:rsidRDefault="009F010F" w:rsidP="00D6420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RESPONSÁVEL PELOS PAGAMENTOS (</w:t>
            </w:r>
            <w:r w:rsidR="00F646F8" w:rsidRPr="00210895">
              <w:rPr>
                <w:i/>
                <w:caps w:val="0"/>
                <w:lang w:val="pt-PT"/>
              </w:rPr>
              <w:t>se diferente do requerente</w:t>
            </w:r>
            <w:r w:rsidRPr="00210895">
              <w:rPr>
                <w:lang w:val="pt-PT"/>
              </w:rPr>
              <w:t>)</w:t>
            </w:r>
          </w:p>
        </w:tc>
      </w:tr>
      <w:tr w:rsidR="00CE0DC7" w:rsidRPr="00210895" w14:paraId="58AD7035" w14:textId="77777777" w:rsidTr="006035D6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5422A7FF" w14:textId="77777777" w:rsidR="00CE0DC7" w:rsidRPr="00210895" w:rsidRDefault="00CE0DC7" w:rsidP="00AA222F">
            <w:pPr>
              <w:spacing w:before="100"/>
            </w:pPr>
            <w:r w:rsidRPr="00210895">
              <w:t>Identificação:</w:t>
            </w:r>
          </w:p>
        </w:tc>
        <w:tc>
          <w:tcPr>
            <w:tcW w:w="5479" w:type="dxa"/>
            <w:gridSpan w:val="4"/>
          </w:tcPr>
          <w:p w14:paraId="5093D746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</w:tcPr>
          <w:p w14:paraId="52B67903" w14:textId="77777777" w:rsidR="00CE0DC7" w:rsidRPr="00210895" w:rsidRDefault="00CE0DC7" w:rsidP="00AA222F">
            <w:pPr>
              <w:spacing w:before="100"/>
            </w:pPr>
            <w:r w:rsidRPr="00210895">
              <w:t>Contribuinte nº: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</w:tcPr>
          <w:p w14:paraId="3D4D4719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1007F077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10B69133" w14:textId="77777777" w:rsidR="00571E9D" w:rsidRPr="00210895" w:rsidRDefault="00571E9D" w:rsidP="00571E9D">
            <w:pPr>
              <w:spacing w:before="100"/>
            </w:pPr>
            <w:r w:rsidRPr="00210895"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46ED133D" w14:textId="77777777" w:rsidR="00571E9D" w:rsidRPr="00210895" w:rsidRDefault="009F29A6" w:rsidP="00571E9D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274C2AB4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1BA0CEE3" w14:textId="77777777" w:rsidR="00571E9D" w:rsidRPr="00210895" w:rsidRDefault="00571E9D" w:rsidP="00571E9D">
            <w:pPr>
              <w:spacing w:before="100"/>
              <w:jc w:val="left"/>
            </w:pPr>
            <w:r w:rsidRPr="00210895">
              <w:t>Código postal:</w:t>
            </w:r>
          </w:p>
        </w:tc>
        <w:tc>
          <w:tcPr>
            <w:tcW w:w="2367" w:type="dxa"/>
            <w:vAlign w:val="center"/>
          </w:tcPr>
          <w:p w14:paraId="032DA326" w14:textId="77777777" w:rsidR="00571E9D" w:rsidRPr="00210895" w:rsidRDefault="009F29A6" w:rsidP="00571E9D">
            <w:pPr>
              <w:spacing w:before="120"/>
              <w:jc w:val="left"/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  <w:tc>
          <w:tcPr>
            <w:tcW w:w="1027" w:type="dxa"/>
            <w:vAlign w:val="center"/>
          </w:tcPr>
          <w:p w14:paraId="08D8A3A1" w14:textId="77777777" w:rsidR="00571E9D" w:rsidRPr="00210895" w:rsidRDefault="00571E9D" w:rsidP="00571E9D">
            <w:pPr>
              <w:spacing w:before="120"/>
              <w:jc w:val="left"/>
            </w:pPr>
            <w:r w:rsidRPr="00210895">
              <w:t>Concelho:</w:t>
            </w:r>
          </w:p>
        </w:tc>
        <w:tc>
          <w:tcPr>
            <w:tcW w:w="2085" w:type="dxa"/>
            <w:gridSpan w:val="2"/>
            <w:vAlign w:val="center"/>
          </w:tcPr>
          <w:p w14:paraId="7A09FB27" w14:textId="77777777" w:rsidR="00571E9D" w:rsidRPr="00210895" w:rsidRDefault="009F29A6" w:rsidP="00571E9D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  <w:vAlign w:val="center"/>
          </w:tcPr>
          <w:p w14:paraId="6BF509AE" w14:textId="77777777" w:rsidR="00571E9D" w:rsidRPr="00210895" w:rsidRDefault="00571E9D" w:rsidP="00571E9D">
            <w:pPr>
              <w:spacing w:before="120"/>
              <w:jc w:val="left"/>
            </w:pPr>
            <w:r w:rsidRPr="00210895"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32815950" w14:textId="77777777" w:rsidR="00571E9D" w:rsidRPr="00210895" w:rsidRDefault="009F29A6" w:rsidP="00571E9D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6B968BDE" w14:textId="77777777" w:rsidTr="00571E9D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300F10A9" w14:textId="77777777" w:rsidR="00571E9D" w:rsidRPr="00210895" w:rsidRDefault="00571E9D" w:rsidP="00571E9D">
            <w:pPr>
              <w:spacing w:before="100"/>
            </w:pPr>
            <w:r w:rsidRPr="00210895"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4CFEF1FE" w14:textId="77777777" w:rsidR="00571E9D" w:rsidRPr="00210895" w:rsidRDefault="009F29A6" w:rsidP="00571E9D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571E9D" w:rsidRPr="00210895" w14:paraId="23CA3C24" w14:textId="77777777" w:rsidTr="006035D6">
        <w:tc>
          <w:tcPr>
            <w:tcW w:w="152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0980A163" w14:textId="77777777" w:rsidR="00571E9D" w:rsidRPr="00210895" w:rsidRDefault="00571E9D" w:rsidP="00571E9D">
            <w:pPr>
              <w:spacing w:before="100"/>
            </w:pPr>
            <w:r w:rsidRPr="00210895">
              <w:t>Telefone:</w:t>
            </w:r>
          </w:p>
        </w:tc>
        <w:tc>
          <w:tcPr>
            <w:tcW w:w="2367" w:type="dxa"/>
            <w:tcBorders>
              <w:bottom w:val="single" w:sz="4" w:space="0" w:color="C2D69B" w:themeColor="accent3" w:themeTint="99"/>
            </w:tcBorders>
          </w:tcPr>
          <w:p w14:paraId="26BC0F6F" w14:textId="77777777" w:rsidR="00571E9D" w:rsidRPr="00210895" w:rsidRDefault="009F29A6" w:rsidP="00571E9D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  <w:tc>
          <w:tcPr>
            <w:tcW w:w="1221" w:type="dxa"/>
            <w:gridSpan w:val="2"/>
            <w:tcBorders>
              <w:bottom w:val="single" w:sz="4" w:space="0" w:color="C2D69B" w:themeColor="accent3" w:themeTint="99"/>
            </w:tcBorders>
          </w:tcPr>
          <w:p w14:paraId="17A8DF35" w14:textId="77777777" w:rsidR="00571E9D" w:rsidRPr="00210895" w:rsidRDefault="00571E9D" w:rsidP="00571E9D">
            <w:pPr>
              <w:spacing w:before="100"/>
            </w:pPr>
            <w:r w:rsidRPr="00210895">
              <w:t>e-mail:</w:t>
            </w:r>
          </w:p>
        </w:tc>
        <w:tc>
          <w:tcPr>
            <w:tcW w:w="5001" w:type="dxa"/>
            <w:gridSpan w:val="3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487AB7A" w14:textId="77777777" w:rsidR="00571E9D" w:rsidRPr="00210895" w:rsidRDefault="009F29A6" w:rsidP="00571E9D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210895">
              <w:instrText xml:space="preserve"> FORMTEXT </w:instrText>
            </w:r>
            <w:r w:rsidRPr="00210895">
              <w:fldChar w:fldCharType="separate"/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="00571E9D" w:rsidRPr="00210895">
              <w:t> </w:t>
            </w:r>
            <w:r w:rsidRPr="00210895">
              <w:fldChar w:fldCharType="end"/>
            </w:r>
          </w:p>
        </w:tc>
      </w:tr>
      <w:tr w:rsidR="009F010F" w:rsidRPr="00210895" w14:paraId="4FE64464" w14:textId="77777777" w:rsidTr="006035D6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2071FC3C" w14:textId="5888DADC" w:rsidR="009F010F" w:rsidRPr="00210895" w:rsidRDefault="00A9487A" w:rsidP="00D6420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 xml:space="preserve">Endereço do </w:t>
            </w:r>
            <w:r w:rsidR="009F010F" w:rsidRPr="00210895">
              <w:rPr>
                <w:lang w:val="pt-PT"/>
              </w:rPr>
              <w:t>FORNECEDOR DO SERVIÇO (</w:t>
            </w:r>
            <w:r w:rsidR="00F646F8" w:rsidRPr="00210895">
              <w:rPr>
                <w:i/>
                <w:iCs/>
                <w:caps w:val="0"/>
                <w:lang w:val="pt-PT"/>
              </w:rPr>
              <w:t>se diferente do endereço do requerente</w:t>
            </w:r>
            <w:r w:rsidR="009F010F" w:rsidRPr="00210895">
              <w:rPr>
                <w:lang w:val="pt-PT"/>
              </w:rPr>
              <w:t>)</w:t>
            </w:r>
          </w:p>
        </w:tc>
      </w:tr>
      <w:tr w:rsidR="00CE0DC7" w:rsidRPr="00210895" w14:paraId="478EE13B" w14:textId="77777777" w:rsidTr="006035D6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4FDA8BD1" w14:textId="77777777" w:rsidR="00CE0DC7" w:rsidRPr="00210895" w:rsidRDefault="00CE0DC7" w:rsidP="00AA222F">
            <w:pPr>
              <w:spacing w:before="100"/>
            </w:pPr>
            <w:r w:rsidRPr="00210895"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0E32A273" w14:textId="77777777" w:rsidR="00CE0DC7" w:rsidRPr="00210895" w:rsidRDefault="009F29A6" w:rsidP="00AA222F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CE0DC7" w:rsidRPr="00210895" w14:paraId="25D9E622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4F636AE6" w14:textId="77777777" w:rsidR="00CE0DC7" w:rsidRPr="00210895" w:rsidRDefault="00CE0DC7" w:rsidP="00AA222F">
            <w:pPr>
              <w:spacing w:before="100"/>
              <w:jc w:val="left"/>
            </w:pPr>
            <w:r w:rsidRPr="00210895">
              <w:t>Código postal:</w:t>
            </w:r>
          </w:p>
        </w:tc>
        <w:tc>
          <w:tcPr>
            <w:tcW w:w="2367" w:type="dxa"/>
            <w:vAlign w:val="center"/>
          </w:tcPr>
          <w:p w14:paraId="3408EAEC" w14:textId="77777777" w:rsidR="00CE0DC7" w:rsidRPr="00210895" w:rsidRDefault="009F29A6" w:rsidP="00AA222F">
            <w:pPr>
              <w:spacing w:before="120"/>
              <w:jc w:val="left"/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  <w:tc>
          <w:tcPr>
            <w:tcW w:w="1221" w:type="dxa"/>
            <w:gridSpan w:val="2"/>
            <w:vAlign w:val="center"/>
          </w:tcPr>
          <w:p w14:paraId="552932C1" w14:textId="77777777" w:rsidR="00CE0DC7" w:rsidRPr="00210895" w:rsidRDefault="00CE0DC7" w:rsidP="00AA222F">
            <w:pPr>
              <w:spacing w:before="120"/>
              <w:jc w:val="left"/>
            </w:pPr>
            <w:r w:rsidRPr="00210895">
              <w:t>Concelho:</w:t>
            </w:r>
          </w:p>
        </w:tc>
        <w:tc>
          <w:tcPr>
            <w:tcW w:w="1891" w:type="dxa"/>
            <w:vAlign w:val="center"/>
          </w:tcPr>
          <w:p w14:paraId="288CF9D8" w14:textId="77777777" w:rsidR="00CE0DC7" w:rsidRPr="00210895" w:rsidRDefault="009F29A6" w:rsidP="00AA222F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  <w:vAlign w:val="center"/>
          </w:tcPr>
          <w:p w14:paraId="4359A43E" w14:textId="77777777" w:rsidR="00CE0DC7" w:rsidRPr="00210895" w:rsidRDefault="00CE0DC7" w:rsidP="00AA222F">
            <w:pPr>
              <w:spacing w:before="120"/>
              <w:jc w:val="left"/>
            </w:pPr>
            <w:r w:rsidRPr="00210895"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60FEB105" w14:textId="77777777" w:rsidR="00CE0DC7" w:rsidRPr="00210895" w:rsidRDefault="009F29A6" w:rsidP="00AA222F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CE0DC7" w:rsidRPr="00210895" w14:paraId="3503CB77" w14:textId="77777777" w:rsidTr="00AA222F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335E6D9C" w14:textId="77777777" w:rsidR="00CE0DC7" w:rsidRPr="00210895" w:rsidRDefault="00CE0DC7" w:rsidP="00AA222F">
            <w:pPr>
              <w:spacing w:before="100"/>
            </w:pPr>
            <w:r w:rsidRPr="00210895"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489FC98C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CE0DC7" w:rsidRPr="00210895" w14:paraId="62D6B562" w14:textId="77777777" w:rsidTr="006035D6">
        <w:tc>
          <w:tcPr>
            <w:tcW w:w="152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6DA15245" w14:textId="77777777" w:rsidR="00CE0DC7" w:rsidRPr="00210895" w:rsidRDefault="00CE0DC7" w:rsidP="00AA222F">
            <w:pPr>
              <w:spacing w:before="100"/>
            </w:pPr>
            <w:r w:rsidRPr="00210895">
              <w:t>Telefone:</w:t>
            </w:r>
          </w:p>
        </w:tc>
        <w:tc>
          <w:tcPr>
            <w:tcW w:w="2367" w:type="dxa"/>
            <w:tcBorders>
              <w:bottom w:val="single" w:sz="4" w:space="0" w:color="C2D69B" w:themeColor="accent3" w:themeTint="99"/>
            </w:tcBorders>
          </w:tcPr>
          <w:p w14:paraId="60DE0A30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  <w:tc>
          <w:tcPr>
            <w:tcW w:w="1221" w:type="dxa"/>
            <w:gridSpan w:val="2"/>
            <w:tcBorders>
              <w:bottom w:val="single" w:sz="4" w:space="0" w:color="C2D69B" w:themeColor="accent3" w:themeTint="99"/>
            </w:tcBorders>
          </w:tcPr>
          <w:p w14:paraId="4139CDA5" w14:textId="77777777" w:rsidR="00CE0DC7" w:rsidRPr="00210895" w:rsidRDefault="00CE0DC7" w:rsidP="00AA222F">
            <w:pPr>
              <w:spacing w:before="100"/>
            </w:pPr>
            <w:r w:rsidRPr="00210895">
              <w:t>e-mail:</w:t>
            </w:r>
          </w:p>
        </w:tc>
        <w:tc>
          <w:tcPr>
            <w:tcW w:w="5001" w:type="dxa"/>
            <w:gridSpan w:val="3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1931698" w14:textId="77777777" w:rsidR="00CE0DC7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210895">
              <w:instrText xml:space="preserve"> FORMTEXT </w:instrText>
            </w:r>
            <w:r w:rsidRPr="00210895">
              <w:fldChar w:fldCharType="separate"/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="00CE0DC7" w:rsidRPr="00210895">
              <w:t> </w:t>
            </w:r>
            <w:r w:rsidRPr="00210895">
              <w:fldChar w:fldCharType="end"/>
            </w:r>
          </w:p>
        </w:tc>
      </w:tr>
      <w:tr w:rsidR="00C90D70" w:rsidRPr="00210895" w14:paraId="38EDC612" w14:textId="77777777" w:rsidTr="006035D6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61F96D95" w14:textId="7ABB7BB0" w:rsidR="00C90D70" w:rsidRPr="00210895" w:rsidRDefault="00C90D70" w:rsidP="00D6420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Endereço de outro</w:t>
            </w:r>
            <w:r w:rsidR="0002788D" w:rsidRPr="00210895">
              <w:rPr>
                <w:lang w:val="pt-PT"/>
              </w:rPr>
              <w:t>(</w:t>
            </w:r>
            <w:r w:rsidRPr="00210895">
              <w:rPr>
                <w:lang w:val="pt-PT"/>
              </w:rPr>
              <w:t>s</w:t>
            </w:r>
            <w:r w:rsidR="0002788D" w:rsidRPr="00210895">
              <w:rPr>
                <w:lang w:val="pt-PT"/>
              </w:rPr>
              <w:t>)</w:t>
            </w:r>
            <w:r w:rsidRPr="00210895">
              <w:rPr>
                <w:lang w:val="pt-PT"/>
              </w:rPr>
              <w:t xml:space="preserve"> loca</w:t>
            </w:r>
            <w:r w:rsidR="0002788D" w:rsidRPr="00210895">
              <w:rPr>
                <w:lang w:val="pt-PT"/>
              </w:rPr>
              <w:t>l(</w:t>
            </w:r>
            <w:r w:rsidRPr="00210895">
              <w:rPr>
                <w:lang w:val="pt-PT"/>
              </w:rPr>
              <w:t>is</w:t>
            </w:r>
            <w:r w:rsidR="0002788D" w:rsidRPr="00210895">
              <w:rPr>
                <w:lang w:val="pt-PT"/>
              </w:rPr>
              <w:t>)</w:t>
            </w:r>
            <w:r w:rsidRPr="00210895">
              <w:rPr>
                <w:lang w:val="pt-PT"/>
              </w:rPr>
              <w:t xml:space="preserve"> onde o serviço é fornecido </w:t>
            </w:r>
            <w:r w:rsidRPr="00210895">
              <w:rPr>
                <w:i/>
                <w:lang w:val="pt-PT"/>
              </w:rPr>
              <w:t>(</w:t>
            </w:r>
            <w:r w:rsidR="00F646F8" w:rsidRPr="00210895">
              <w:rPr>
                <w:i/>
                <w:caps w:val="0"/>
                <w:lang w:val="pt-PT"/>
              </w:rPr>
              <w:t>caso existam</w:t>
            </w:r>
            <w:r w:rsidRPr="00210895">
              <w:rPr>
                <w:i/>
                <w:lang w:val="pt-PT"/>
              </w:rPr>
              <w:t>)</w:t>
            </w:r>
          </w:p>
        </w:tc>
      </w:tr>
      <w:tr w:rsidR="0002788D" w:rsidRPr="00210895" w14:paraId="3425E6E8" w14:textId="77777777" w:rsidTr="006035D6">
        <w:tc>
          <w:tcPr>
            <w:tcW w:w="10115" w:type="dxa"/>
            <w:gridSpan w:val="7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4D46B52" w14:textId="77777777" w:rsidR="0002788D" w:rsidRPr="00210895" w:rsidRDefault="00A323CA" w:rsidP="00F646F8">
            <w:pPr>
              <w:spacing w:before="120"/>
              <w:rPr>
                <w:b/>
                <w:i/>
                <w:iCs/>
              </w:rPr>
            </w:pPr>
            <w:r w:rsidRPr="00210895">
              <w:rPr>
                <w:b/>
                <w:i/>
                <w:iCs/>
              </w:rPr>
              <w:t xml:space="preserve">Se </w:t>
            </w:r>
            <w:r w:rsidR="00ED19D6" w:rsidRPr="00210895">
              <w:rPr>
                <w:b/>
                <w:i/>
                <w:iCs/>
              </w:rPr>
              <w:t xml:space="preserve">existir </w:t>
            </w:r>
            <w:r w:rsidRPr="00210895">
              <w:rPr>
                <w:b/>
                <w:i/>
                <w:iCs/>
              </w:rPr>
              <w:t>mais do que um local, a</w:t>
            </w:r>
            <w:r w:rsidR="0002788D" w:rsidRPr="00210895">
              <w:rPr>
                <w:b/>
                <w:i/>
                <w:iCs/>
              </w:rPr>
              <w:t>nexar lista com identificação</w:t>
            </w:r>
            <w:r w:rsidR="00ED19D6" w:rsidRPr="00210895">
              <w:rPr>
                <w:b/>
                <w:i/>
                <w:iCs/>
              </w:rPr>
              <w:t xml:space="preserve"> completa</w:t>
            </w:r>
            <w:r w:rsidR="0002788D" w:rsidRPr="00210895">
              <w:rPr>
                <w:b/>
                <w:i/>
                <w:iCs/>
              </w:rPr>
              <w:t xml:space="preserve"> dos </w:t>
            </w:r>
            <w:r w:rsidRPr="00210895">
              <w:rPr>
                <w:b/>
                <w:i/>
                <w:iCs/>
              </w:rPr>
              <w:t>locais com a informação requerida (morada, código postal, concelho, distrito, pessoa de contacto, telefone e email)</w:t>
            </w:r>
          </w:p>
        </w:tc>
      </w:tr>
      <w:tr w:rsidR="00ED19D6" w:rsidRPr="00210895" w14:paraId="7F6025B8" w14:textId="77777777" w:rsidTr="00ED19D6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2D181C03" w14:textId="77777777" w:rsidR="00ED19D6" w:rsidRPr="00210895" w:rsidRDefault="00ED19D6" w:rsidP="00ED19D6">
            <w:pPr>
              <w:spacing w:before="100"/>
              <w:rPr>
                <w:szCs w:val="18"/>
              </w:rPr>
            </w:pPr>
            <w:r w:rsidRPr="00210895">
              <w:t xml:space="preserve">Designação do local </w:t>
            </w:r>
            <w:r w:rsidRPr="00210895">
              <w:rPr>
                <w:i/>
                <w:sz w:val="16"/>
                <w:szCs w:val="16"/>
              </w:rPr>
              <w:t>(ex: Delegação Norte)</w:t>
            </w:r>
            <w:r w:rsidRPr="00210895">
              <w:rPr>
                <w:szCs w:val="18"/>
              </w:rPr>
              <w:t>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10F76EBE" w14:textId="77777777" w:rsidR="00ED19D6" w:rsidRPr="00210895" w:rsidRDefault="009F29A6" w:rsidP="00AA222F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D19D6" w:rsidRPr="00210895">
              <w:instrText xml:space="preserve"> FORMTEXT </w:instrText>
            </w:r>
            <w:r w:rsidRPr="00210895">
              <w:fldChar w:fldCharType="separate"/>
            </w:r>
            <w:r w:rsidR="00ED19D6" w:rsidRPr="00210895">
              <w:t> </w:t>
            </w:r>
            <w:r w:rsidR="00ED19D6" w:rsidRPr="00210895">
              <w:t> </w:t>
            </w:r>
            <w:r w:rsidR="00ED19D6" w:rsidRPr="00210895">
              <w:t> </w:t>
            </w:r>
            <w:r w:rsidR="00ED19D6" w:rsidRPr="00210895">
              <w:t> </w:t>
            </w:r>
            <w:r w:rsidR="00ED19D6" w:rsidRPr="00210895">
              <w:t> </w:t>
            </w:r>
            <w:r w:rsidRPr="00210895">
              <w:fldChar w:fldCharType="end"/>
            </w:r>
          </w:p>
        </w:tc>
      </w:tr>
      <w:tr w:rsidR="00C90D70" w:rsidRPr="00210895" w14:paraId="6B5640B0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2693F49D" w14:textId="77777777" w:rsidR="00C90D70" w:rsidRPr="00210895" w:rsidRDefault="00C90D70" w:rsidP="00AA222F">
            <w:pPr>
              <w:spacing w:before="100"/>
            </w:pPr>
            <w:r w:rsidRPr="00210895"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151BECC0" w14:textId="77777777" w:rsidR="00C90D70" w:rsidRPr="00210895" w:rsidRDefault="009F29A6" w:rsidP="00AA222F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fldChar w:fldCharType="end"/>
            </w:r>
          </w:p>
        </w:tc>
      </w:tr>
      <w:tr w:rsidR="00C90D70" w:rsidRPr="00210895" w14:paraId="0CA509BE" w14:textId="77777777" w:rsidTr="005C1F32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66FC8FF4" w14:textId="77777777" w:rsidR="00C90D70" w:rsidRPr="00210895" w:rsidRDefault="00C90D70" w:rsidP="00AA222F">
            <w:pPr>
              <w:spacing w:before="100"/>
              <w:jc w:val="left"/>
            </w:pPr>
            <w:r w:rsidRPr="00210895">
              <w:t>Código postal:</w:t>
            </w:r>
          </w:p>
        </w:tc>
        <w:tc>
          <w:tcPr>
            <w:tcW w:w="2367" w:type="dxa"/>
            <w:vAlign w:val="center"/>
          </w:tcPr>
          <w:p w14:paraId="022B72C3" w14:textId="77777777" w:rsidR="00C90D70" w:rsidRPr="00210895" w:rsidRDefault="009F29A6" w:rsidP="00AA222F">
            <w:pPr>
              <w:spacing w:before="120"/>
              <w:jc w:val="left"/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  <w:tc>
          <w:tcPr>
            <w:tcW w:w="1221" w:type="dxa"/>
            <w:gridSpan w:val="2"/>
            <w:vAlign w:val="center"/>
          </w:tcPr>
          <w:p w14:paraId="57DE64A0" w14:textId="77777777" w:rsidR="00C90D70" w:rsidRPr="00210895" w:rsidRDefault="00C90D70" w:rsidP="00AA222F">
            <w:pPr>
              <w:spacing w:before="120"/>
              <w:jc w:val="left"/>
            </w:pPr>
            <w:r w:rsidRPr="00210895">
              <w:t>Concelho:</w:t>
            </w:r>
          </w:p>
        </w:tc>
        <w:tc>
          <w:tcPr>
            <w:tcW w:w="1891" w:type="dxa"/>
            <w:vAlign w:val="center"/>
          </w:tcPr>
          <w:p w14:paraId="09C73A67" w14:textId="77777777" w:rsidR="00C90D70" w:rsidRPr="00210895" w:rsidRDefault="009F29A6" w:rsidP="00AA222F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fldChar w:fldCharType="end"/>
            </w:r>
          </w:p>
        </w:tc>
        <w:tc>
          <w:tcPr>
            <w:tcW w:w="1467" w:type="dxa"/>
            <w:vAlign w:val="center"/>
          </w:tcPr>
          <w:p w14:paraId="3B183797" w14:textId="77777777" w:rsidR="00C90D70" w:rsidRPr="00210895" w:rsidRDefault="00C90D70" w:rsidP="00AA222F">
            <w:pPr>
              <w:spacing w:before="120"/>
              <w:jc w:val="left"/>
            </w:pPr>
            <w:r w:rsidRPr="00210895"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2B198236" w14:textId="77777777" w:rsidR="00C90D70" w:rsidRPr="00210895" w:rsidRDefault="009F29A6" w:rsidP="00AA222F">
            <w:pPr>
              <w:spacing w:before="120"/>
              <w:jc w:val="left"/>
              <w:rPr>
                <w:b/>
              </w:rPr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fldChar w:fldCharType="end"/>
            </w:r>
          </w:p>
        </w:tc>
      </w:tr>
      <w:tr w:rsidR="00C90D70" w:rsidRPr="00210895" w14:paraId="20A481A5" w14:textId="77777777" w:rsidTr="005C1F32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32737360" w14:textId="77777777" w:rsidR="00C90D70" w:rsidRPr="00210895" w:rsidRDefault="00C90D70" w:rsidP="00AA222F">
            <w:pPr>
              <w:spacing w:before="100"/>
            </w:pPr>
            <w:r w:rsidRPr="00210895"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121DE9F1" w14:textId="77777777" w:rsidR="00C90D70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fldChar w:fldCharType="end"/>
            </w:r>
          </w:p>
        </w:tc>
      </w:tr>
      <w:tr w:rsidR="00C90D70" w:rsidRPr="00210895" w14:paraId="31F6DFFC" w14:textId="77777777" w:rsidTr="005C1F32">
        <w:tc>
          <w:tcPr>
            <w:tcW w:w="152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620E482B" w14:textId="77777777" w:rsidR="00C90D70" w:rsidRPr="00210895" w:rsidRDefault="00C90D70" w:rsidP="00AA222F">
            <w:pPr>
              <w:spacing w:before="100"/>
            </w:pPr>
            <w:r w:rsidRPr="00210895">
              <w:t>Telefone:</w:t>
            </w:r>
          </w:p>
        </w:tc>
        <w:tc>
          <w:tcPr>
            <w:tcW w:w="2367" w:type="dxa"/>
            <w:tcBorders>
              <w:bottom w:val="single" w:sz="4" w:space="0" w:color="C2D69B" w:themeColor="accent3" w:themeTint="99"/>
            </w:tcBorders>
          </w:tcPr>
          <w:p w14:paraId="58F3806C" w14:textId="77777777" w:rsidR="00C90D70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fldChar w:fldCharType="end"/>
            </w:r>
          </w:p>
        </w:tc>
        <w:tc>
          <w:tcPr>
            <w:tcW w:w="1221" w:type="dxa"/>
            <w:gridSpan w:val="2"/>
            <w:tcBorders>
              <w:bottom w:val="single" w:sz="4" w:space="0" w:color="C2D69B" w:themeColor="accent3" w:themeTint="99"/>
            </w:tcBorders>
          </w:tcPr>
          <w:p w14:paraId="1092912B" w14:textId="77777777" w:rsidR="00C90D70" w:rsidRPr="00210895" w:rsidRDefault="00C90D70" w:rsidP="00AA222F">
            <w:pPr>
              <w:spacing w:before="100"/>
            </w:pPr>
            <w:r w:rsidRPr="00210895">
              <w:t>e-mail:</w:t>
            </w:r>
          </w:p>
        </w:tc>
        <w:tc>
          <w:tcPr>
            <w:tcW w:w="5001" w:type="dxa"/>
            <w:gridSpan w:val="3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1D7E19B" w14:textId="77777777" w:rsidR="00C90D70" w:rsidRPr="00210895" w:rsidRDefault="009F29A6" w:rsidP="00AA222F">
            <w:pPr>
              <w:spacing w:before="10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210895">
              <w:instrText xml:space="preserve"> FORMTEXT </w:instrText>
            </w:r>
            <w:r w:rsidRPr="00210895">
              <w:fldChar w:fldCharType="separate"/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="00C90D70" w:rsidRPr="00210895">
              <w:t> </w:t>
            </w:r>
            <w:r w:rsidRPr="00210895">
              <w:fldChar w:fldCharType="end"/>
            </w:r>
          </w:p>
        </w:tc>
      </w:tr>
    </w:tbl>
    <w:p w14:paraId="66FB96DE" w14:textId="77777777" w:rsidR="00C90D70" w:rsidRPr="00210895" w:rsidRDefault="00C90D70">
      <w:r w:rsidRPr="00210895">
        <w:rPr>
          <w:b/>
          <w:bCs/>
          <w:caps/>
        </w:rPr>
        <w:br w:type="page"/>
      </w:r>
    </w:p>
    <w:tbl>
      <w:tblPr>
        <w:tblStyle w:val="TabelacomGrelha"/>
        <w:tblW w:w="10115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none" w:sz="0" w:space="0" w:color="auto"/>
          <w:right w:val="single" w:sz="4" w:space="0" w:color="C2D69B" w:themeColor="accent3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5"/>
      </w:tblGrid>
      <w:tr w:rsidR="004F58D0" w:rsidRPr="00210895" w14:paraId="58A56390" w14:textId="77777777" w:rsidTr="0031739F">
        <w:tc>
          <w:tcPr>
            <w:tcW w:w="10115" w:type="dxa"/>
            <w:shd w:val="clear" w:color="auto" w:fill="EAF1DD" w:themeFill="accent3" w:themeFillTint="33"/>
          </w:tcPr>
          <w:p w14:paraId="53DCCCB0" w14:textId="283D55C7" w:rsidR="004F58D0" w:rsidRPr="00210895" w:rsidRDefault="004F58D0" w:rsidP="00D6420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lastRenderedPageBreak/>
              <w:t>âmbito da certificação requerida</w:t>
            </w:r>
          </w:p>
        </w:tc>
      </w:tr>
    </w:tbl>
    <w:tbl>
      <w:tblPr>
        <w:tblStyle w:val="TabelacomGrelha1"/>
        <w:tblW w:w="10116" w:type="dxa"/>
        <w:tblInd w:w="-5" w:type="dxa"/>
        <w:tblLook w:val="04A0" w:firstRow="1" w:lastRow="0" w:firstColumn="1" w:lastColumn="0" w:noHBand="0" w:noVBand="1"/>
      </w:tblPr>
      <w:tblGrid>
        <w:gridCol w:w="10116"/>
      </w:tblGrid>
      <w:tr w:rsidR="004F58D0" w:rsidRPr="00210895" w14:paraId="475EBDB9" w14:textId="77777777" w:rsidTr="00674B65">
        <w:tc>
          <w:tcPr>
            <w:tcW w:w="10116" w:type="dxa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26AD449" w14:textId="77777777" w:rsidR="004F58D0" w:rsidRPr="00210895" w:rsidRDefault="004F58D0" w:rsidP="00674B65">
            <w:pPr>
              <w:spacing w:before="120"/>
              <w:rPr>
                <w:b/>
              </w:rPr>
            </w:pPr>
            <w:r w:rsidRPr="00210895">
              <w:rPr>
                <w:b/>
              </w:rPr>
              <w:t>Assinalar com X as opções requeridas:</w:t>
            </w:r>
          </w:p>
        </w:tc>
      </w:tr>
    </w:tbl>
    <w:tbl>
      <w:tblPr>
        <w:tblStyle w:val="TabelacomGrelha"/>
        <w:tblW w:w="10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1253"/>
        <w:gridCol w:w="138"/>
        <w:gridCol w:w="321"/>
        <w:gridCol w:w="2789"/>
        <w:gridCol w:w="1147"/>
        <w:gridCol w:w="283"/>
        <w:gridCol w:w="256"/>
        <w:gridCol w:w="736"/>
        <w:gridCol w:w="567"/>
        <w:gridCol w:w="993"/>
        <w:gridCol w:w="600"/>
        <w:gridCol w:w="476"/>
      </w:tblGrid>
      <w:tr w:rsidR="004F58D0" w:rsidRPr="00210895" w14:paraId="7507E210" w14:textId="77777777" w:rsidTr="002D74BE">
        <w:trPr>
          <w:trHeight w:val="33"/>
        </w:trPr>
        <w:tc>
          <w:tcPr>
            <w:tcW w:w="2268" w:type="dxa"/>
            <w:gridSpan w:val="4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48A87CA0" w14:textId="517D4BE6" w:rsidR="004F58D0" w:rsidRPr="00210895" w:rsidRDefault="004F58D0" w:rsidP="004F58D0">
            <w:pPr>
              <w:spacing w:before="120"/>
              <w:jc w:val="center"/>
            </w:pPr>
            <w:r w:rsidRPr="00210895">
              <w:rPr>
                <w:b/>
                <w:bCs/>
              </w:rPr>
              <w:t>Âmbito do serviço</w:t>
            </w:r>
          </w:p>
        </w:tc>
        <w:tc>
          <w:tcPr>
            <w:tcW w:w="4475" w:type="dxa"/>
            <w:gridSpan w:val="4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6412C8E2" w14:textId="4ED58827" w:rsidR="004F58D0" w:rsidRPr="00210895" w:rsidRDefault="004F58D0" w:rsidP="004F58D0">
            <w:pPr>
              <w:spacing w:before="120"/>
              <w:jc w:val="center"/>
            </w:pPr>
            <w:r w:rsidRPr="00210895">
              <w:rPr>
                <w:b/>
                <w:bCs/>
              </w:rPr>
              <w:t>Equipamentos incluídos no âmbito</w:t>
            </w:r>
          </w:p>
        </w:tc>
        <w:tc>
          <w:tcPr>
            <w:tcW w:w="3372" w:type="dxa"/>
            <w:gridSpan w:val="5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0EC34A59" w14:textId="70D51296" w:rsidR="004F58D0" w:rsidRPr="00210895" w:rsidRDefault="004F58D0" w:rsidP="004F58D0">
            <w:pPr>
              <w:spacing w:before="120"/>
            </w:pPr>
            <w:r w:rsidRPr="00210895">
              <w:rPr>
                <w:b/>
                <w:bCs/>
              </w:rPr>
              <w:t>Tipo de fluídos</w:t>
            </w:r>
          </w:p>
        </w:tc>
      </w:tr>
      <w:tr w:rsidR="004F58D0" w:rsidRPr="00210895" w14:paraId="79560691" w14:textId="77777777" w:rsidTr="002D74BE">
        <w:trPr>
          <w:trHeight w:val="414"/>
        </w:trPr>
        <w:tc>
          <w:tcPr>
            <w:tcW w:w="1809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38E7E7A4" w14:textId="0BC8A0CB" w:rsidR="004F58D0" w:rsidRPr="00210895" w:rsidRDefault="004F58D0" w:rsidP="008E34A7">
            <w:pPr>
              <w:spacing w:before="0"/>
              <w:jc w:val="left"/>
            </w:pPr>
            <w:r w:rsidRPr="00210895">
              <w:t>Instalação</w:t>
            </w:r>
          </w:p>
        </w:tc>
        <w:tc>
          <w:tcPr>
            <w:tcW w:w="45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33AE49F5" w14:textId="2ACD5361" w:rsidR="004F58D0" w:rsidRPr="00210895" w:rsidRDefault="004F58D0" w:rsidP="008E34A7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3936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40580B81" w14:textId="22047C98" w:rsidR="004F58D0" w:rsidRPr="00210895" w:rsidRDefault="004F58D0" w:rsidP="008E34A7">
            <w:pPr>
              <w:spacing w:before="0"/>
              <w:jc w:val="left"/>
            </w:pPr>
            <w:r w:rsidRPr="00210895">
              <w:t>Fixos de refrigeração</w:t>
            </w:r>
          </w:p>
        </w:tc>
        <w:tc>
          <w:tcPr>
            <w:tcW w:w="53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0CBE22FE" w14:textId="212C8A38" w:rsidR="004F58D0" w:rsidRPr="00210895" w:rsidRDefault="004F58D0" w:rsidP="004F58D0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2896" w:type="dxa"/>
            <w:gridSpan w:val="4"/>
            <w:tcBorders>
              <w:left w:val="single" w:sz="4" w:space="0" w:color="C2D69B" w:themeColor="accent3" w:themeTint="99"/>
            </w:tcBorders>
            <w:vAlign w:val="center"/>
          </w:tcPr>
          <w:p w14:paraId="7551168E" w14:textId="3EF154A7" w:rsidR="004F58D0" w:rsidRPr="00210895" w:rsidRDefault="004F58D0" w:rsidP="004F58D0">
            <w:pPr>
              <w:spacing w:before="0"/>
              <w:jc w:val="left"/>
            </w:pPr>
            <w:r w:rsidRPr="00210895">
              <w:t xml:space="preserve">Gases fluorados com efeito de estufa </w:t>
            </w:r>
          </w:p>
        </w:tc>
        <w:tc>
          <w:tcPr>
            <w:tcW w:w="476" w:type="dxa"/>
            <w:tcBorders>
              <w:right w:val="single" w:sz="4" w:space="0" w:color="C2D69B" w:themeColor="accent3" w:themeTint="99"/>
            </w:tcBorders>
            <w:vAlign w:val="center"/>
          </w:tcPr>
          <w:p w14:paraId="1B5A7C0F" w14:textId="78F7297D" w:rsidR="004F58D0" w:rsidRPr="00210895" w:rsidRDefault="004F58D0" w:rsidP="004F58D0">
            <w:pPr>
              <w:spacing w:before="0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</w:tr>
      <w:tr w:rsidR="004F58D0" w:rsidRPr="00210895" w14:paraId="5B6FDECD" w14:textId="77777777" w:rsidTr="002D74BE">
        <w:trPr>
          <w:trHeight w:val="414"/>
        </w:trPr>
        <w:tc>
          <w:tcPr>
            <w:tcW w:w="1809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1269C50A" w14:textId="3CFFA69B" w:rsidR="004F58D0" w:rsidRPr="00210895" w:rsidRDefault="004F58D0" w:rsidP="008E34A7">
            <w:pPr>
              <w:spacing w:before="0"/>
              <w:jc w:val="left"/>
            </w:pPr>
            <w:r w:rsidRPr="00210895">
              <w:t>Reparação</w:t>
            </w:r>
          </w:p>
        </w:tc>
        <w:tc>
          <w:tcPr>
            <w:tcW w:w="45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7EB8C082" w14:textId="36A76E70" w:rsidR="004F58D0" w:rsidRPr="00210895" w:rsidRDefault="004F58D0" w:rsidP="008E34A7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3936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10BE3E0E" w14:textId="50448844" w:rsidR="004F58D0" w:rsidRPr="00210895" w:rsidRDefault="004F58D0" w:rsidP="008E34A7">
            <w:pPr>
              <w:spacing w:before="0"/>
              <w:jc w:val="left"/>
            </w:pPr>
            <w:r w:rsidRPr="00210895">
              <w:t>Fixos de ar condicionado e bombas de calor</w:t>
            </w:r>
          </w:p>
        </w:tc>
        <w:tc>
          <w:tcPr>
            <w:tcW w:w="53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6D5F5841" w14:textId="702C80C7" w:rsidR="004F58D0" w:rsidRPr="00210895" w:rsidRDefault="004F58D0" w:rsidP="004F58D0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2896" w:type="dxa"/>
            <w:gridSpan w:val="4"/>
            <w:tcBorders>
              <w:left w:val="single" w:sz="4" w:space="0" w:color="C2D69B" w:themeColor="accent3" w:themeTint="99"/>
            </w:tcBorders>
            <w:vAlign w:val="center"/>
          </w:tcPr>
          <w:p w14:paraId="7DC9A627" w14:textId="7CBCAA44" w:rsidR="004F58D0" w:rsidRPr="00210895" w:rsidRDefault="008E383A" w:rsidP="004F58D0">
            <w:pPr>
              <w:spacing w:before="0"/>
              <w:jc w:val="left"/>
            </w:pPr>
            <w:r>
              <w:t>H</w:t>
            </w:r>
            <w:r w:rsidRPr="00210895">
              <w:t>idrocarbonetos</w:t>
            </w:r>
          </w:p>
        </w:tc>
        <w:tc>
          <w:tcPr>
            <w:tcW w:w="476" w:type="dxa"/>
            <w:tcBorders>
              <w:right w:val="single" w:sz="4" w:space="0" w:color="C2D69B" w:themeColor="accent3" w:themeTint="99"/>
            </w:tcBorders>
            <w:vAlign w:val="center"/>
          </w:tcPr>
          <w:p w14:paraId="7446CE93" w14:textId="3E42B23D" w:rsidR="004F58D0" w:rsidRPr="00210895" w:rsidRDefault="004F58D0" w:rsidP="004F58D0">
            <w:pPr>
              <w:spacing w:before="0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</w:tr>
      <w:tr w:rsidR="004F58D0" w:rsidRPr="00210895" w14:paraId="795378B1" w14:textId="77777777" w:rsidTr="002D74BE">
        <w:trPr>
          <w:trHeight w:val="414"/>
        </w:trPr>
        <w:tc>
          <w:tcPr>
            <w:tcW w:w="1809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0AF4541A" w14:textId="1FBC96EB" w:rsidR="004F58D0" w:rsidRPr="00210895" w:rsidRDefault="004F58D0" w:rsidP="008E34A7">
            <w:pPr>
              <w:spacing w:before="0"/>
              <w:jc w:val="left"/>
            </w:pPr>
            <w:r w:rsidRPr="00210895">
              <w:t>Manutenção</w:t>
            </w:r>
          </w:p>
        </w:tc>
        <w:tc>
          <w:tcPr>
            <w:tcW w:w="45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5A4B2EE7" w14:textId="20F67729" w:rsidR="004F58D0" w:rsidRPr="00210895" w:rsidRDefault="004F58D0" w:rsidP="008E34A7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3936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11533C5F" w14:textId="2A4625CE" w:rsidR="004F58D0" w:rsidRPr="00210895" w:rsidRDefault="004F58D0" w:rsidP="008E34A7">
            <w:pPr>
              <w:spacing w:before="0"/>
              <w:jc w:val="left"/>
            </w:pPr>
            <w:r w:rsidRPr="00210895">
              <w:t>Fixos com ciclos orgânicos de Rankine</w:t>
            </w:r>
          </w:p>
        </w:tc>
        <w:tc>
          <w:tcPr>
            <w:tcW w:w="53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413FC3EE" w14:textId="6025155E" w:rsidR="004F58D0" w:rsidRPr="00210895" w:rsidRDefault="004F58D0" w:rsidP="004F58D0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2896" w:type="dxa"/>
            <w:gridSpan w:val="4"/>
            <w:tcBorders>
              <w:left w:val="single" w:sz="4" w:space="0" w:color="C2D69B" w:themeColor="accent3" w:themeTint="99"/>
            </w:tcBorders>
            <w:vAlign w:val="center"/>
          </w:tcPr>
          <w:p w14:paraId="464C5CE0" w14:textId="6CDCE544" w:rsidR="004F58D0" w:rsidRPr="00210895" w:rsidRDefault="008E383A" w:rsidP="004F58D0">
            <w:pPr>
              <w:spacing w:before="0"/>
              <w:jc w:val="left"/>
            </w:pPr>
            <w:r w:rsidRPr="00210895">
              <w:t>Dióxido de carbono (CO</w:t>
            </w:r>
            <w:r w:rsidRPr="00210895">
              <w:rPr>
                <w:vertAlign w:val="subscript"/>
              </w:rPr>
              <w:t>2</w:t>
            </w:r>
            <w:r w:rsidRPr="00210895">
              <w:t>)</w:t>
            </w:r>
          </w:p>
        </w:tc>
        <w:tc>
          <w:tcPr>
            <w:tcW w:w="476" w:type="dxa"/>
            <w:tcBorders>
              <w:right w:val="single" w:sz="4" w:space="0" w:color="C2D69B" w:themeColor="accent3" w:themeTint="99"/>
            </w:tcBorders>
            <w:vAlign w:val="center"/>
          </w:tcPr>
          <w:p w14:paraId="6DC352FC" w14:textId="7F4FE655" w:rsidR="004F58D0" w:rsidRPr="00210895" w:rsidRDefault="004F58D0" w:rsidP="004F58D0">
            <w:pPr>
              <w:spacing w:before="0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</w:tr>
      <w:tr w:rsidR="008E383A" w:rsidRPr="00210895" w14:paraId="3F111D2A" w14:textId="77777777" w:rsidTr="002D74BE">
        <w:trPr>
          <w:trHeight w:val="414"/>
        </w:trPr>
        <w:tc>
          <w:tcPr>
            <w:tcW w:w="1809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56A96F64" w14:textId="37444D08" w:rsidR="008E383A" w:rsidRPr="00210895" w:rsidRDefault="008E383A" w:rsidP="008E383A">
            <w:pPr>
              <w:spacing w:before="0"/>
              <w:jc w:val="left"/>
            </w:pPr>
            <w:r w:rsidRPr="00210895">
              <w:t>Assistência técnica</w:t>
            </w:r>
          </w:p>
        </w:tc>
        <w:tc>
          <w:tcPr>
            <w:tcW w:w="45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3D232CD7" w14:textId="524BF303" w:rsidR="008E383A" w:rsidRPr="00210895" w:rsidRDefault="008E383A" w:rsidP="008E383A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3936" w:type="dxa"/>
            <w:gridSpan w:val="2"/>
            <w:tcBorders>
              <w:left w:val="single" w:sz="4" w:space="0" w:color="C2D69B" w:themeColor="accent3" w:themeTint="99"/>
            </w:tcBorders>
            <w:vAlign w:val="center"/>
          </w:tcPr>
          <w:p w14:paraId="097C01F6" w14:textId="46B6A264" w:rsidR="008E383A" w:rsidRPr="00210895" w:rsidRDefault="008E383A" w:rsidP="008E383A">
            <w:pPr>
              <w:spacing w:before="0"/>
              <w:jc w:val="left"/>
            </w:pPr>
            <w:r w:rsidRPr="00210895">
              <w:t>Unidades de refrigeração de camiões e reboques refrigerados</w:t>
            </w:r>
          </w:p>
        </w:tc>
        <w:tc>
          <w:tcPr>
            <w:tcW w:w="539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7563E346" w14:textId="6780AA2C" w:rsidR="008E383A" w:rsidRPr="00210895" w:rsidRDefault="008E383A" w:rsidP="008E383A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2896" w:type="dxa"/>
            <w:gridSpan w:val="4"/>
            <w:tcBorders>
              <w:left w:val="single" w:sz="4" w:space="0" w:color="C2D69B" w:themeColor="accent3" w:themeTint="99"/>
            </w:tcBorders>
            <w:vAlign w:val="center"/>
          </w:tcPr>
          <w:p w14:paraId="1412FB61" w14:textId="17BD1B5F" w:rsidR="008E383A" w:rsidRPr="00210895" w:rsidRDefault="008E383A" w:rsidP="008E383A">
            <w:pPr>
              <w:spacing w:before="0"/>
              <w:jc w:val="left"/>
            </w:pPr>
            <w:r w:rsidRPr="00210895">
              <w:t>Amoníaco (NH</w:t>
            </w:r>
            <w:r w:rsidRPr="00210895">
              <w:rPr>
                <w:vertAlign w:val="subscript"/>
              </w:rPr>
              <w:t>3</w:t>
            </w:r>
            <w:r w:rsidRPr="00210895">
              <w:t>)</w:t>
            </w:r>
          </w:p>
        </w:tc>
        <w:tc>
          <w:tcPr>
            <w:tcW w:w="476" w:type="dxa"/>
            <w:tcBorders>
              <w:right w:val="single" w:sz="4" w:space="0" w:color="C2D69B" w:themeColor="accent3" w:themeTint="99"/>
            </w:tcBorders>
            <w:vAlign w:val="center"/>
          </w:tcPr>
          <w:p w14:paraId="124A14EA" w14:textId="6C639C87" w:rsidR="008E383A" w:rsidRPr="00210895" w:rsidRDefault="008E383A" w:rsidP="008E383A">
            <w:pPr>
              <w:spacing w:before="0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</w:tr>
      <w:tr w:rsidR="008E383A" w:rsidRPr="00210895" w14:paraId="58E9D262" w14:textId="77777777" w:rsidTr="002D74BE">
        <w:trPr>
          <w:trHeight w:val="414"/>
        </w:trPr>
        <w:tc>
          <w:tcPr>
            <w:tcW w:w="1809" w:type="dxa"/>
            <w:gridSpan w:val="2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  <w:vAlign w:val="center"/>
          </w:tcPr>
          <w:p w14:paraId="4B724EFC" w14:textId="1E8790BD" w:rsidR="008E383A" w:rsidRPr="00210895" w:rsidRDefault="008E383A" w:rsidP="008E383A">
            <w:pPr>
              <w:spacing w:before="0"/>
              <w:jc w:val="left"/>
            </w:pPr>
            <w:r w:rsidRPr="00210895">
              <w:t xml:space="preserve">Desativação </w:t>
            </w:r>
          </w:p>
        </w:tc>
        <w:tc>
          <w:tcPr>
            <w:tcW w:w="459" w:type="dxa"/>
            <w:gridSpan w:val="2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7B4D02D1" w14:textId="5AF188CD" w:rsidR="008E383A" w:rsidRPr="00210895" w:rsidRDefault="008E383A" w:rsidP="008E383A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3936" w:type="dxa"/>
            <w:gridSpan w:val="2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  <w:vAlign w:val="center"/>
          </w:tcPr>
          <w:p w14:paraId="547213FF" w14:textId="51C85323" w:rsidR="008E383A" w:rsidRPr="00210895" w:rsidRDefault="008E383A" w:rsidP="008E383A">
            <w:pPr>
              <w:spacing w:before="0"/>
              <w:jc w:val="left"/>
            </w:pPr>
            <w:r w:rsidRPr="00210895">
              <w:t>Unidades de refrigeração de veículos ligeiros refrigerados, contentores de transporte e vagões ferroviários</w:t>
            </w:r>
          </w:p>
        </w:tc>
        <w:tc>
          <w:tcPr>
            <w:tcW w:w="539" w:type="dxa"/>
            <w:gridSpan w:val="2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3775F215" w14:textId="5844FC5D" w:rsidR="008E383A" w:rsidRPr="00210895" w:rsidRDefault="008E383A" w:rsidP="008E383A">
            <w:pPr>
              <w:spacing w:before="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2896" w:type="dxa"/>
            <w:gridSpan w:val="4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  <w:vAlign w:val="center"/>
          </w:tcPr>
          <w:p w14:paraId="42D4DE4E" w14:textId="77777777" w:rsidR="008E383A" w:rsidRPr="00210895" w:rsidRDefault="008E383A" w:rsidP="008E383A">
            <w:pPr>
              <w:spacing w:before="0"/>
              <w:jc w:val="left"/>
            </w:pPr>
          </w:p>
        </w:tc>
        <w:tc>
          <w:tcPr>
            <w:tcW w:w="476" w:type="dxa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7B612588" w14:textId="77777777" w:rsidR="008E383A" w:rsidRPr="00210895" w:rsidRDefault="008E383A" w:rsidP="008E383A">
            <w:pPr>
              <w:spacing w:before="0"/>
            </w:pPr>
          </w:p>
        </w:tc>
      </w:tr>
      <w:tr w:rsidR="008E383A" w:rsidRPr="00210895" w14:paraId="3B3E5AD5" w14:textId="77777777" w:rsidTr="00F646F8">
        <w:tc>
          <w:tcPr>
            <w:tcW w:w="10115" w:type="dxa"/>
            <w:gridSpan w:val="1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bottom"/>
          </w:tcPr>
          <w:p w14:paraId="7D337C8E" w14:textId="16891E97" w:rsidR="008E383A" w:rsidRPr="00210895" w:rsidRDefault="008E383A" w:rsidP="008E383A">
            <w:pPr>
              <w:spacing w:before="6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</w:tr>
      <w:tr w:rsidR="008E383A" w:rsidRPr="00210895" w14:paraId="2AF32A5D" w14:textId="77777777" w:rsidTr="00F646F8">
        <w:tc>
          <w:tcPr>
            <w:tcW w:w="10115" w:type="dxa"/>
            <w:gridSpan w:val="1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42CC194B" w14:textId="77777777" w:rsidR="008E383A" w:rsidRPr="00210895" w:rsidRDefault="008E383A" w:rsidP="008E383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organização</w:t>
            </w:r>
          </w:p>
        </w:tc>
      </w:tr>
      <w:tr w:rsidR="008E383A" w:rsidRPr="00210895" w14:paraId="0064E4AB" w14:textId="77777777" w:rsidTr="00AA222F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DACFCA3" w14:textId="5E252907" w:rsidR="008E383A" w:rsidRPr="00210895" w:rsidRDefault="008E383A" w:rsidP="008E383A">
            <w:pPr>
              <w:pStyle w:val="Ttulo2"/>
              <w:spacing w:before="60"/>
              <w:ind w:left="578" w:hanging="578"/>
              <w:rPr>
                <w:smallCaps w:val="0"/>
                <w:sz w:val="18"/>
                <w:szCs w:val="24"/>
              </w:rPr>
            </w:pPr>
            <w:r w:rsidRPr="00210895">
              <w:rPr>
                <w:smallCaps w:val="0"/>
                <w:sz w:val="18"/>
                <w:szCs w:val="24"/>
              </w:rPr>
              <w:t>Empresas com alvará de empreiteiro de obras públicas (4ªcategoria – subcategoria 12) ou de empreiteiro de obras particulares (</w:t>
            </w:r>
            <w:r w:rsidRPr="00210895">
              <w:rPr>
                <w:i/>
                <w:iCs w:val="0"/>
                <w:smallCaps w:val="0"/>
                <w:sz w:val="18"/>
                <w:szCs w:val="24"/>
              </w:rPr>
              <w:t>aplicável apenas a empresas que solicitem a certificação para a realização de atividades em equipamentos fixos</w:t>
            </w:r>
            <w:r w:rsidRPr="00210895">
              <w:rPr>
                <w:smallCaps w:val="0"/>
                <w:sz w:val="18"/>
                <w:szCs w:val="24"/>
              </w:rPr>
              <w:t xml:space="preserve">) </w:t>
            </w:r>
          </w:p>
        </w:tc>
      </w:tr>
      <w:tr w:rsidR="008E383A" w:rsidRPr="00210895" w14:paraId="71E476FC" w14:textId="77777777" w:rsidTr="00506C9D">
        <w:tc>
          <w:tcPr>
            <w:tcW w:w="1809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9A5135E" w14:textId="77777777" w:rsidR="008E383A" w:rsidRPr="00210895" w:rsidRDefault="008E383A" w:rsidP="008E383A">
            <w:pPr>
              <w:spacing w:before="120"/>
            </w:pPr>
            <w:r w:rsidRPr="00210895">
              <w:t xml:space="preserve">Classe de alvará: </w:t>
            </w:r>
          </w:p>
        </w:tc>
        <w:tc>
          <w:tcPr>
            <w:tcW w:w="3248" w:type="dxa"/>
            <w:gridSpan w:val="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bottom"/>
          </w:tcPr>
          <w:p w14:paraId="0CE4CD2D" w14:textId="77777777" w:rsidR="008E383A" w:rsidRPr="00210895" w:rsidRDefault="008E383A" w:rsidP="008E383A">
            <w:pPr>
              <w:spacing w:before="60"/>
              <w:jc w:val="left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  <w:tc>
          <w:tcPr>
            <w:tcW w:w="1430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09FF8E9" w14:textId="77777777" w:rsidR="008E383A" w:rsidRPr="00210895" w:rsidRDefault="008E383A" w:rsidP="008E383A">
            <w:pPr>
              <w:spacing w:before="120"/>
            </w:pPr>
            <w:r w:rsidRPr="00210895">
              <w:t>Nº de alvará:</w:t>
            </w:r>
          </w:p>
        </w:tc>
        <w:tc>
          <w:tcPr>
            <w:tcW w:w="3628" w:type="dxa"/>
            <w:gridSpan w:val="6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bottom"/>
          </w:tcPr>
          <w:p w14:paraId="541CDA03" w14:textId="77777777" w:rsidR="008E383A" w:rsidRPr="00210895" w:rsidRDefault="008E383A" w:rsidP="008E383A">
            <w:pPr>
              <w:spacing w:before="60"/>
              <w:jc w:val="left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</w:tr>
      <w:tr w:rsidR="008E383A" w:rsidRPr="00210895" w14:paraId="245C1355" w14:textId="77777777" w:rsidTr="00AA222F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4B58FD7" w14:textId="3BD499AF" w:rsidR="008E383A" w:rsidRPr="00210895" w:rsidRDefault="008E383A" w:rsidP="008E383A">
            <w:pPr>
              <w:pStyle w:val="Ttulo2"/>
              <w:spacing w:before="60"/>
              <w:ind w:left="578" w:hanging="578"/>
              <w:rPr>
                <w:smallCaps w:val="0"/>
                <w:sz w:val="18"/>
                <w:szCs w:val="24"/>
              </w:rPr>
            </w:pPr>
            <w:r w:rsidRPr="00210895">
              <w:rPr>
                <w:smallCaps w:val="0"/>
                <w:sz w:val="18"/>
                <w:szCs w:val="24"/>
              </w:rPr>
              <w:t>Empresas com certificado de empreiteiro de obras públicas (categoria m) ou de empreiteiro de obras particulares (</w:t>
            </w:r>
            <w:r w:rsidRPr="00210895">
              <w:rPr>
                <w:i/>
                <w:iCs w:val="0"/>
                <w:smallCaps w:val="0"/>
                <w:sz w:val="18"/>
                <w:szCs w:val="24"/>
              </w:rPr>
              <w:t>aplicável apenas a empresas que solicitem a certificação para a realização de atividades em equipamentos fixos</w:t>
            </w:r>
            <w:r w:rsidRPr="00210895">
              <w:rPr>
                <w:smallCaps w:val="0"/>
                <w:sz w:val="18"/>
                <w:szCs w:val="24"/>
              </w:rPr>
              <w:t>)</w:t>
            </w:r>
          </w:p>
        </w:tc>
      </w:tr>
      <w:tr w:rsidR="008E383A" w:rsidRPr="00210895" w14:paraId="54888B55" w14:textId="77777777" w:rsidTr="00506C9D">
        <w:tc>
          <w:tcPr>
            <w:tcW w:w="1809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7B5E70C1" w14:textId="77777777" w:rsidR="008E383A" w:rsidRPr="00210895" w:rsidRDefault="008E383A" w:rsidP="008E383A">
            <w:pPr>
              <w:spacing w:before="120"/>
            </w:pPr>
            <w:r w:rsidRPr="00210895">
              <w:t xml:space="preserve">Nº de certificado: </w:t>
            </w:r>
          </w:p>
        </w:tc>
        <w:tc>
          <w:tcPr>
            <w:tcW w:w="8306" w:type="dxa"/>
            <w:gridSpan w:val="11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bottom"/>
          </w:tcPr>
          <w:p w14:paraId="711883E3" w14:textId="77777777" w:rsidR="008E383A" w:rsidRPr="00210895" w:rsidRDefault="008E383A" w:rsidP="008E383A">
            <w:pPr>
              <w:spacing w:before="60"/>
              <w:jc w:val="left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</w:tr>
      <w:tr w:rsidR="008E383A" w:rsidRPr="00210895" w14:paraId="23A5B8D8" w14:textId="77777777" w:rsidTr="00AA222F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5561D10" w14:textId="112C8B75" w:rsidR="008E383A" w:rsidRPr="00210895" w:rsidRDefault="008E383A" w:rsidP="008E383A">
            <w:pPr>
              <w:pStyle w:val="Ttulo2"/>
              <w:spacing w:before="60"/>
              <w:ind w:left="578" w:hanging="578"/>
              <w:rPr>
                <w:smallCaps w:val="0"/>
                <w:sz w:val="18"/>
                <w:szCs w:val="24"/>
              </w:rPr>
            </w:pPr>
            <w:r w:rsidRPr="00210895">
              <w:rPr>
                <w:smallCaps w:val="0"/>
                <w:sz w:val="18"/>
                <w:szCs w:val="24"/>
              </w:rPr>
              <w:t xml:space="preserve">Empresas sem alvará ou certificado </w:t>
            </w:r>
          </w:p>
        </w:tc>
      </w:tr>
      <w:tr w:rsidR="008E383A" w:rsidRPr="00210895" w14:paraId="4BB21C11" w14:textId="77777777" w:rsidTr="00AA222F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7B0FBA1" w14:textId="468A6DE3" w:rsidR="008E383A" w:rsidRPr="00210895" w:rsidRDefault="008E383A" w:rsidP="008E383A">
            <w:pPr>
              <w:pStyle w:val="Normalbilingue"/>
            </w:pPr>
            <w:r w:rsidRPr="00210895">
              <w:t xml:space="preserve">Indique a justificação legal para ausência de alvará ou certificado (apenas para as empresas que solicitem a certificação para a realização de atividades em equipamentos fixos) </w:t>
            </w:r>
          </w:p>
        </w:tc>
      </w:tr>
      <w:tr w:rsidR="008E383A" w:rsidRPr="00210895" w14:paraId="0836CD2F" w14:textId="77777777" w:rsidTr="00AA222F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AEB8415" w14:textId="77777777" w:rsidR="008E383A" w:rsidRPr="00210895" w:rsidRDefault="008E383A" w:rsidP="008E383A">
            <w:pPr>
              <w:spacing w:before="120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</w:tr>
      <w:tr w:rsidR="008E383A" w:rsidRPr="00210895" w14:paraId="2118761D" w14:textId="77777777" w:rsidTr="000F0530">
        <w:tc>
          <w:tcPr>
            <w:tcW w:w="8046" w:type="dxa"/>
            <w:gridSpan w:val="10"/>
            <w:tcBorders>
              <w:left w:val="single" w:sz="4" w:space="0" w:color="C2D69B" w:themeColor="accent3" w:themeTint="99"/>
            </w:tcBorders>
          </w:tcPr>
          <w:p w14:paraId="396A365A" w14:textId="77777777" w:rsidR="008E383A" w:rsidRPr="00210895" w:rsidRDefault="008E383A" w:rsidP="008E383A">
            <w:pPr>
              <w:spacing w:before="60"/>
            </w:pPr>
            <w:r w:rsidRPr="00210895">
              <w:t>Volume de negócios anual (em Euros) no âmbito das atividades para as quais se exige certificação</w:t>
            </w:r>
          </w:p>
          <w:p w14:paraId="3AB3EFF7" w14:textId="76B866C5" w:rsidR="008E383A" w:rsidRPr="00210895" w:rsidRDefault="008E383A" w:rsidP="008E383A">
            <w:pPr>
              <w:spacing w:before="0"/>
            </w:pPr>
            <w:r w:rsidRPr="00210895">
              <w:rPr>
                <w:i/>
                <w:sz w:val="16"/>
                <w:szCs w:val="16"/>
              </w:rPr>
              <w:t>Apenas para empresas que não possuam alvará ou certificado, ou para aquelas que possuindo alvará empregam um nº de técnicos certificados inferior à respetiva classe</w:t>
            </w:r>
            <w:r w:rsidRPr="00210895">
              <w:rPr>
                <w:i/>
              </w:rPr>
              <w:t>:</w:t>
            </w:r>
            <w:r w:rsidRPr="00210895">
              <w:t xml:space="preserve"> </w:t>
            </w:r>
          </w:p>
        </w:tc>
        <w:tc>
          <w:tcPr>
            <w:tcW w:w="2069" w:type="dxa"/>
            <w:gridSpan w:val="3"/>
            <w:tcBorders>
              <w:right w:val="single" w:sz="4" w:space="0" w:color="C2D69B" w:themeColor="accent3" w:themeTint="99"/>
            </w:tcBorders>
            <w:vAlign w:val="bottom"/>
          </w:tcPr>
          <w:p w14:paraId="2409A555" w14:textId="77777777" w:rsidR="008E383A" w:rsidRPr="00210895" w:rsidRDefault="008E383A" w:rsidP="008E383A">
            <w:pPr>
              <w:spacing w:before="120"/>
              <w:jc w:val="right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  <w:r w:rsidRPr="00210895">
              <w:t xml:space="preserve"> €</w:t>
            </w:r>
          </w:p>
        </w:tc>
      </w:tr>
      <w:tr w:rsidR="008E383A" w:rsidRPr="00210895" w14:paraId="0DEEC00A" w14:textId="77777777" w:rsidTr="00AA222F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277EDE8" w14:textId="77777777" w:rsidR="008E383A" w:rsidRPr="00210895" w:rsidRDefault="008E383A" w:rsidP="008E383A">
            <w:pPr>
              <w:pStyle w:val="Ttulo2"/>
              <w:spacing w:before="60"/>
              <w:ind w:left="578" w:hanging="578"/>
              <w:rPr>
                <w:smallCaps w:val="0"/>
                <w:sz w:val="18"/>
                <w:szCs w:val="24"/>
              </w:rPr>
            </w:pPr>
            <w:r w:rsidRPr="00210895">
              <w:rPr>
                <w:smallCaps w:val="0"/>
                <w:sz w:val="18"/>
                <w:szCs w:val="24"/>
              </w:rPr>
              <w:t xml:space="preserve">Sistema da Qualidade </w:t>
            </w:r>
          </w:p>
        </w:tc>
      </w:tr>
      <w:tr w:rsidR="008E383A" w:rsidRPr="00210895" w14:paraId="0F716612" w14:textId="77777777" w:rsidTr="002E6BB3">
        <w:tc>
          <w:tcPr>
            <w:tcW w:w="8046" w:type="dxa"/>
            <w:gridSpan w:val="10"/>
            <w:vMerge w:val="restart"/>
            <w:tcBorders>
              <w:left w:val="single" w:sz="4" w:space="0" w:color="C2D69B" w:themeColor="accent3" w:themeTint="99"/>
            </w:tcBorders>
          </w:tcPr>
          <w:p w14:paraId="1B4A028C" w14:textId="77777777" w:rsidR="008E383A" w:rsidRPr="00210895" w:rsidRDefault="008E383A" w:rsidP="008E383A">
            <w:pPr>
              <w:spacing w:before="60"/>
            </w:pPr>
            <w:r w:rsidRPr="00210895">
              <w:t>O Fornecedor do Serviço possui o seu Sistema de Gestão da Qualidade certificado de acordo com a norma ISO 9001?</w:t>
            </w:r>
          </w:p>
          <w:p w14:paraId="01507035" w14:textId="77777777" w:rsidR="008E383A" w:rsidRPr="00210895" w:rsidRDefault="008E383A" w:rsidP="008E383A">
            <w:pPr>
              <w:pStyle w:val="Normalbilingue"/>
            </w:pPr>
            <w:r w:rsidRPr="00210895">
              <w:t>Se “</w:t>
            </w:r>
            <w:r w:rsidRPr="00210895">
              <w:rPr>
                <w:b/>
              </w:rPr>
              <w:t>sim</w:t>
            </w:r>
            <w:r w:rsidRPr="00210895">
              <w:t>” anexe cópia do certificado em vigor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14:paraId="05ED4F57" w14:textId="77777777" w:rsidR="008E383A" w:rsidRPr="00210895" w:rsidRDefault="008E383A" w:rsidP="008E383A">
            <w:pPr>
              <w:pStyle w:val="tabletext"/>
              <w:jc w:val="center"/>
            </w:pPr>
            <w:r w:rsidRPr="00210895">
              <w:t>Sim</w:t>
            </w:r>
          </w:p>
        </w:tc>
        <w:tc>
          <w:tcPr>
            <w:tcW w:w="1076" w:type="dxa"/>
            <w:gridSpan w:val="2"/>
            <w:tcBorders>
              <w:right w:val="single" w:sz="4" w:space="0" w:color="C2D69B" w:themeColor="accent3" w:themeTint="99"/>
            </w:tcBorders>
            <w:shd w:val="clear" w:color="auto" w:fill="EAF1DD" w:themeFill="accent3" w:themeFillTint="33"/>
            <w:vAlign w:val="center"/>
          </w:tcPr>
          <w:p w14:paraId="7C0964EA" w14:textId="77777777" w:rsidR="008E383A" w:rsidRPr="00210895" w:rsidRDefault="008E383A" w:rsidP="008E383A">
            <w:pPr>
              <w:pStyle w:val="tabletext"/>
              <w:jc w:val="center"/>
            </w:pPr>
            <w:r w:rsidRPr="00210895">
              <w:t>Não</w:t>
            </w:r>
          </w:p>
        </w:tc>
      </w:tr>
      <w:tr w:rsidR="008E383A" w:rsidRPr="00210895" w14:paraId="55847255" w14:textId="77777777" w:rsidTr="00A4489C">
        <w:tc>
          <w:tcPr>
            <w:tcW w:w="8046" w:type="dxa"/>
            <w:gridSpan w:val="10"/>
            <w:vMerge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0C657AE9" w14:textId="77777777" w:rsidR="008E383A" w:rsidRPr="00210895" w:rsidRDefault="008E383A" w:rsidP="008E383A">
            <w:pPr>
              <w:spacing w:before="120"/>
              <w:rPr>
                <w:b/>
              </w:rPr>
            </w:pPr>
          </w:p>
        </w:tc>
        <w:tc>
          <w:tcPr>
            <w:tcW w:w="993" w:type="dxa"/>
            <w:tcBorders>
              <w:bottom w:val="single" w:sz="4" w:space="0" w:color="C2D69B" w:themeColor="accent3" w:themeTint="99"/>
            </w:tcBorders>
          </w:tcPr>
          <w:p w14:paraId="2C29033B" w14:textId="77777777" w:rsidR="008E383A" w:rsidRPr="00210895" w:rsidRDefault="008E383A" w:rsidP="008E383A">
            <w:pPr>
              <w:spacing w:before="12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1076" w:type="dxa"/>
            <w:gridSpan w:val="2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6DA5F5" w14:textId="77777777" w:rsidR="008E383A" w:rsidRPr="00210895" w:rsidRDefault="008E383A" w:rsidP="008E383A">
            <w:pPr>
              <w:spacing w:before="12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</w:tr>
      <w:tr w:rsidR="008E383A" w:rsidRPr="00210895" w14:paraId="3BF3581A" w14:textId="77777777" w:rsidTr="00E5563C">
        <w:tc>
          <w:tcPr>
            <w:tcW w:w="10115" w:type="dxa"/>
            <w:gridSpan w:val="1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552307E9" w14:textId="77777777" w:rsidR="008E383A" w:rsidRPr="00210895" w:rsidRDefault="008E383A" w:rsidP="008E383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pessoal</w:t>
            </w:r>
          </w:p>
        </w:tc>
      </w:tr>
      <w:tr w:rsidR="008E383A" w:rsidRPr="00210895" w14:paraId="3EB3E1D5" w14:textId="77777777" w:rsidTr="000F0530">
        <w:tc>
          <w:tcPr>
            <w:tcW w:w="9039" w:type="dxa"/>
            <w:gridSpan w:val="11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7BFA8B3" w14:textId="77777777" w:rsidR="008E383A" w:rsidRPr="00210895" w:rsidRDefault="008E383A" w:rsidP="008E383A">
            <w:pPr>
              <w:spacing w:before="60"/>
            </w:pPr>
            <w:r w:rsidRPr="00210895">
              <w:t>Nº de técnicos certificados em conformidade com o disposto no Regulamento de Execução (UE) 2024/2215 e respetivas categorias:</w:t>
            </w:r>
          </w:p>
          <w:p w14:paraId="4CB212A9" w14:textId="0B200DD7" w:rsidR="008E383A" w:rsidRPr="00210895" w:rsidRDefault="008E383A" w:rsidP="008E383A">
            <w:pPr>
              <w:spacing w:before="0"/>
            </w:pPr>
            <w:r w:rsidRPr="00210895">
              <w:rPr>
                <w:i/>
                <w:sz w:val="16"/>
                <w:szCs w:val="16"/>
              </w:rPr>
              <w:t>Anexar lista com números dos certificados e categoria</w:t>
            </w:r>
          </w:p>
        </w:tc>
        <w:tc>
          <w:tcPr>
            <w:tcW w:w="1076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6682B057" w14:textId="77777777" w:rsidR="008E383A" w:rsidRPr="00210895" w:rsidRDefault="008E383A" w:rsidP="008E383A">
            <w:pPr>
              <w:spacing w:before="0"/>
              <w:jc w:val="center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</w:tr>
      <w:tr w:rsidR="008E383A" w:rsidRPr="00210895" w14:paraId="251393C3" w14:textId="77777777" w:rsidTr="00506C9D">
        <w:tc>
          <w:tcPr>
            <w:tcW w:w="9039" w:type="dxa"/>
            <w:gridSpan w:val="11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bottom"/>
          </w:tcPr>
          <w:p w14:paraId="15EB7542" w14:textId="77777777" w:rsidR="008E383A" w:rsidRPr="00210895" w:rsidRDefault="008E383A" w:rsidP="008E383A">
            <w:pPr>
              <w:spacing w:before="60"/>
              <w:jc w:val="left"/>
            </w:pPr>
            <w:r w:rsidRPr="00210895">
              <w:t>Nº total de colaboradores:</w:t>
            </w:r>
          </w:p>
        </w:tc>
        <w:tc>
          <w:tcPr>
            <w:tcW w:w="1076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04FE2665" w14:textId="77777777" w:rsidR="008E383A" w:rsidRPr="00210895" w:rsidRDefault="008E383A" w:rsidP="008E383A">
            <w:pPr>
              <w:spacing w:before="120"/>
              <w:jc w:val="center"/>
            </w:pPr>
            <w:r w:rsidRPr="00210895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fldChar w:fldCharType="end"/>
            </w:r>
          </w:p>
        </w:tc>
      </w:tr>
      <w:tr w:rsidR="008E383A" w:rsidRPr="00210895" w14:paraId="6F4C9B94" w14:textId="77777777" w:rsidTr="0002788D">
        <w:tc>
          <w:tcPr>
            <w:tcW w:w="10115" w:type="dxa"/>
            <w:gridSpan w:val="1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7B18539D" w14:textId="77777777" w:rsidR="008E383A" w:rsidRPr="00210895" w:rsidRDefault="008E383A" w:rsidP="008E383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anexos</w:t>
            </w:r>
          </w:p>
        </w:tc>
      </w:tr>
      <w:tr w:rsidR="008E383A" w:rsidRPr="00210895" w14:paraId="44CFDCC6" w14:textId="77777777" w:rsidTr="00196955">
        <w:tc>
          <w:tcPr>
            <w:tcW w:w="556" w:type="dxa"/>
            <w:tcBorders>
              <w:left w:val="single" w:sz="4" w:space="0" w:color="C2D69B" w:themeColor="accent3" w:themeTint="99"/>
            </w:tcBorders>
            <w:vAlign w:val="center"/>
          </w:tcPr>
          <w:p w14:paraId="46DAFAB7" w14:textId="77777777" w:rsidR="008E383A" w:rsidRPr="00210895" w:rsidRDefault="008E383A" w:rsidP="008E383A">
            <w:pPr>
              <w:spacing w:before="6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9559" w:type="dxa"/>
            <w:gridSpan w:val="12"/>
            <w:tcBorders>
              <w:right w:val="single" w:sz="4" w:space="0" w:color="C2D69B" w:themeColor="accent3" w:themeTint="99"/>
            </w:tcBorders>
            <w:vAlign w:val="center"/>
          </w:tcPr>
          <w:p w14:paraId="59D112EC" w14:textId="77777777" w:rsidR="008E383A" w:rsidRPr="00210895" w:rsidRDefault="008E383A" w:rsidP="008E383A">
            <w:pPr>
              <w:spacing w:before="60"/>
            </w:pPr>
            <w:r w:rsidRPr="00210895">
              <w:t>Lista dos técnicos certificados com indicação do respetivo número de certificado, categoria e entidade emissora</w:t>
            </w:r>
          </w:p>
        </w:tc>
      </w:tr>
      <w:tr w:rsidR="008E383A" w:rsidRPr="00210895" w14:paraId="1AD59514" w14:textId="77777777" w:rsidTr="00196955">
        <w:tc>
          <w:tcPr>
            <w:tcW w:w="556" w:type="dxa"/>
            <w:tcBorders>
              <w:left w:val="single" w:sz="4" w:space="0" w:color="C2D69B" w:themeColor="accent3" w:themeTint="99"/>
            </w:tcBorders>
            <w:vAlign w:val="center"/>
          </w:tcPr>
          <w:p w14:paraId="75556720" w14:textId="77777777" w:rsidR="008E383A" w:rsidRPr="00210895" w:rsidRDefault="008E383A" w:rsidP="008E383A">
            <w:pPr>
              <w:spacing w:before="6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9559" w:type="dxa"/>
            <w:gridSpan w:val="12"/>
            <w:tcBorders>
              <w:right w:val="single" w:sz="4" w:space="0" w:color="C2D69B" w:themeColor="accent3" w:themeTint="99"/>
            </w:tcBorders>
            <w:vAlign w:val="center"/>
          </w:tcPr>
          <w:p w14:paraId="6862369A" w14:textId="77777777" w:rsidR="008E383A" w:rsidRPr="00210895" w:rsidRDefault="008E383A" w:rsidP="008E383A">
            <w:pPr>
              <w:spacing w:before="60"/>
            </w:pPr>
            <w:r w:rsidRPr="00210895">
              <w:t>Lista de outros locais onde o serviço é fornecido</w:t>
            </w:r>
          </w:p>
        </w:tc>
      </w:tr>
      <w:tr w:rsidR="008E383A" w:rsidRPr="00210895" w14:paraId="52F5D840" w14:textId="77777777" w:rsidTr="00196955">
        <w:tc>
          <w:tcPr>
            <w:tcW w:w="55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24DC6290" w14:textId="77777777" w:rsidR="008E383A" w:rsidRPr="00210895" w:rsidRDefault="008E383A" w:rsidP="008E383A">
            <w:pPr>
              <w:spacing w:before="60"/>
              <w:jc w:val="center"/>
            </w:pPr>
            <w:r w:rsidRPr="00210895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</w:p>
        </w:tc>
        <w:tc>
          <w:tcPr>
            <w:tcW w:w="9559" w:type="dxa"/>
            <w:gridSpan w:val="12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5BDF1E6" w14:textId="77777777" w:rsidR="008E383A" w:rsidRPr="00210895" w:rsidRDefault="008E383A" w:rsidP="008E383A">
            <w:pPr>
              <w:spacing w:before="60"/>
            </w:pPr>
            <w:r w:rsidRPr="00210895">
              <w:t>Lista de procedimentos documentados necessários ao fornecimento do serviço conforme requisitos aplicáveis.</w:t>
            </w:r>
          </w:p>
        </w:tc>
      </w:tr>
      <w:tr w:rsidR="008E383A" w:rsidRPr="00210895" w14:paraId="11DDD025" w14:textId="77777777" w:rsidTr="00A323CA">
        <w:tc>
          <w:tcPr>
            <w:tcW w:w="10115" w:type="dxa"/>
            <w:gridSpan w:val="1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3C75E4F8" w14:textId="77777777" w:rsidR="008E383A" w:rsidRPr="00210895" w:rsidRDefault="008E383A" w:rsidP="008E383A">
            <w:pPr>
              <w:pStyle w:val="Ttulo1"/>
              <w:rPr>
                <w:lang w:val="pt-PT"/>
              </w:rPr>
            </w:pPr>
            <w:r w:rsidRPr="00210895">
              <w:rPr>
                <w:lang w:val="pt-PT"/>
              </w:rPr>
              <w:t>DECLARAÇÃO E ASSINATURA DO REQUERENTE</w:t>
            </w:r>
          </w:p>
        </w:tc>
      </w:tr>
      <w:tr w:rsidR="008E383A" w:rsidRPr="00210895" w14:paraId="06E76503" w14:textId="77777777" w:rsidTr="00A323CA">
        <w:tc>
          <w:tcPr>
            <w:tcW w:w="10115" w:type="dxa"/>
            <w:gridSpan w:val="13"/>
            <w:tcBorders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F2485E6" w14:textId="63D88C6D" w:rsidR="008E383A" w:rsidRPr="00210895" w:rsidRDefault="008E383A" w:rsidP="008E383A">
            <w:pPr>
              <w:spacing w:before="60"/>
            </w:pPr>
            <w:r w:rsidRPr="00210895">
              <w:t xml:space="preserve">Declaramos que somos o (ou estamos formalmente mandatados para atuar em nome do </w:t>
            </w:r>
            <w:r w:rsidRPr="00210895">
              <w:rPr>
                <w:vertAlign w:val="superscript"/>
              </w:rPr>
              <w:t>1)</w:t>
            </w:r>
            <w:r w:rsidRPr="00210895">
              <w:t xml:space="preserve">) fornecedor do serviço abrangido por este pedido de certificação e que temos completo conhecimento da Especificação Técnica aplicável ao serviço (ET.SAC.01) e das Regras Gerais para a Certificação (DO.SAC.01), da CERTIF, aplicáveis à certificação e que aceitamos cumprir. </w:t>
            </w:r>
          </w:p>
          <w:p w14:paraId="5731962E" w14:textId="037A6A5F" w:rsidR="008E383A" w:rsidRPr="00210895" w:rsidRDefault="008E383A" w:rsidP="008E383A">
            <w:pPr>
              <w:spacing w:before="0"/>
            </w:pPr>
            <w:r w:rsidRPr="00210895">
              <w:t xml:space="preserve">O fornecedor do serviço, após ser consultado pela CERTIF, aceita e autoriza o(s) </w:t>
            </w:r>
            <w:r>
              <w:t>auditor</w:t>
            </w:r>
            <w:r w:rsidRPr="00210895">
              <w:t xml:space="preserve">(es) nomeado(s) a visitar todos os locais do processo de fornecimento do serviço relevantes para assegurarem os requisitos essenciais de conformidade do serviço com a especificação técnica e procedimentos aplicáveis, durante o horário normal de trabalho. </w:t>
            </w:r>
          </w:p>
          <w:p w14:paraId="245B4372" w14:textId="77777777" w:rsidR="008E383A" w:rsidRPr="00210895" w:rsidRDefault="008E383A" w:rsidP="008E383A">
            <w:pPr>
              <w:pStyle w:val="Nota"/>
              <w:numPr>
                <w:ilvl w:val="0"/>
                <w:numId w:val="20"/>
              </w:numPr>
            </w:pPr>
            <w:r w:rsidRPr="00210895">
              <w:t>Assinale abaixo com X no caso de ter preenchido a secção 1.2 deste formulário e ser o representante legal do requerente.</w:t>
            </w:r>
          </w:p>
          <w:p w14:paraId="5C3732FF" w14:textId="77777777" w:rsidR="008E383A" w:rsidRPr="00210895" w:rsidRDefault="008E383A" w:rsidP="008E383A">
            <w:pPr>
              <w:pStyle w:val="Nota"/>
              <w:rPr>
                <w:sz w:val="10"/>
                <w:szCs w:val="10"/>
              </w:rPr>
            </w:pPr>
          </w:p>
          <w:p w14:paraId="4CAC3E85" w14:textId="77777777" w:rsidR="008E383A" w:rsidRPr="00210895" w:rsidRDefault="008E383A" w:rsidP="008E383A">
            <w:pPr>
              <w:spacing w:before="0"/>
              <w:ind w:left="284" w:hanging="284"/>
            </w:pPr>
            <w:r w:rsidRPr="00210895"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895">
              <w:instrText xml:space="preserve"> FORMCHECKBOX </w:instrText>
            </w:r>
            <w:r w:rsidRPr="00210895">
              <w:fldChar w:fldCharType="separate"/>
            </w:r>
            <w:r w:rsidRPr="00210895">
              <w:fldChar w:fldCharType="end"/>
            </w:r>
            <w:r w:rsidRPr="00210895">
              <w:t xml:space="preserve"> Junto se anexa a devida autorização legal do Requerente da certificação (Fornecedor do serviço) para tratar de todos os aspetos relacionados com a certificação do serviço. </w:t>
            </w:r>
          </w:p>
        </w:tc>
      </w:tr>
      <w:tr w:rsidR="008E383A" w:rsidRPr="00210895" w14:paraId="047A1A28" w14:textId="77777777" w:rsidTr="00EB12B9">
        <w:tc>
          <w:tcPr>
            <w:tcW w:w="1947" w:type="dxa"/>
            <w:gridSpan w:val="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761ADEC1" w14:textId="77777777" w:rsidR="008E383A" w:rsidRPr="00210895" w:rsidRDefault="008E383A" w:rsidP="008E383A">
            <w:r w:rsidRPr="00210895">
              <w:t>Nome completo:</w:t>
            </w:r>
          </w:p>
        </w:tc>
        <w:tc>
          <w:tcPr>
            <w:tcW w:w="4257" w:type="dxa"/>
            <w:gridSpan w:val="3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7FE09AEE" w14:textId="77777777" w:rsidR="008E383A" w:rsidRPr="00210895" w:rsidRDefault="008E383A" w:rsidP="008E383A">
            <w:pPr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  <w:tc>
          <w:tcPr>
            <w:tcW w:w="1275" w:type="dxa"/>
            <w:gridSpan w:val="3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66A4905F" w14:textId="77777777" w:rsidR="008E383A" w:rsidRPr="00210895" w:rsidRDefault="008E383A" w:rsidP="008E383A">
            <w:r w:rsidRPr="00210895">
              <w:t>Função:</w:t>
            </w:r>
          </w:p>
        </w:tc>
        <w:tc>
          <w:tcPr>
            <w:tcW w:w="2636" w:type="dxa"/>
            <w:gridSpan w:val="4"/>
            <w:tcBorders>
              <w:top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52438CB7" w14:textId="77777777" w:rsidR="008E383A" w:rsidRPr="00210895" w:rsidRDefault="008E383A" w:rsidP="008E383A">
            <w:pPr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</w:tr>
      <w:tr w:rsidR="008E383A" w:rsidRPr="00210895" w14:paraId="05D3761F" w14:textId="77777777" w:rsidTr="00EB12B9">
        <w:tc>
          <w:tcPr>
            <w:tcW w:w="1947" w:type="dxa"/>
            <w:gridSpan w:val="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5B4A238E" w14:textId="77777777" w:rsidR="008E383A" w:rsidRPr="00210895" w:rsidRDefault="008E383A" w:rsidP="008E383A">
            <w:r w:rsidRPr="00210895">
              <w:t>Assinatura:</w:t>
            </w:r>
          </w:p>
        </w:tc>
        <w:tc>
          <w:tcPr>
            <w:tcW w:w="4257" w:type="dxa"/>
            <w:gridSpan w:val="3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4642F32D" w14:textId="77777777" w:rsidR="008E383A" w:rsidRPr="00210895" w:rsidRDefault="008E383A" w:rsidP="008E383A">
            <w:pPr>
              <w:rPr>
                <w:b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1177D11A" w14:textId="77777777" w:rsidR="008E383A" w:rsidRPr="00210895" w:rsidRDefault="008E383A" w:rsidP="008E383A">
            <w:r w:rsidRPr="00210895">
              <w:t>Data:</w:t>
            </w:r>
          </w:p>
        </w:tc>
        <w:tc>
          <w:tcPr>
            <w:tcW w:w="2636" w:type="dxa"/>
            <w:gridSpan w:val="4"/>
            <w:tcBorders>
              <w:top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9D9E6C" w14:textId="77777777" w:rsidR="008E383A" w:rsidRPr="00210895" w:rsidRDefault="008E383A" w:rsidP="008E383A">
            <w:pPr>
              <w:rPr>
                <w:b/>
              </w:rPr>
            </w:pPr>
            <w:r w:rsidRPr="00210895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10895">
              <w:instrText xml:space="preserve"> FORMTEXT </w:instrText>
            </w:r>
            <w:r w:rsidRPr="00210895">
              <w:rPr>
                <w:b/>
              </w:rPr>
            </w:r>
            <w:r w:rsidRPr="00210895">
              <w:rPr>
                <w:b/>
              </w:rPr>
              <w:fldChar w:fldCharType="separate"/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t> </w:t>
            </w:r>
            <w:r w:rsidRPr="00210895">
              <w:rPr>
                <w:b/>
              </w:rPr>
              <w:fldChar w:fldCharType="end"/>
            </w:r>
          </w:p>
        </w:tc>
      </w:tr>
    </w:tbl>
    <w:p w14:paraId="1C67316C" w14:textId="77777777" w:rsidR="00AA222F" w:rsidRPr="00210895" w:rsidRDefault="00EB12B9" w:rsidP="00506C9D">
      <w:pPr>
        <w:pStyle w:val="Legenda"/>
      </w:pPr>
      <w:r w:rsidRPr="00210895">
        <w:t>Em nome do fornecedor do serviço, o signatário deste questionário declara que toda a informação fornecida é verdadeira.</w:t>
      </w:r>
    </w:p>
    <w:sectPr w:rsidR="00AA222F" w:rsidRPr="00210895" w:rsidSect="001969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851" w:bottom="567" w:left="1134" w:header="284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95AF7" w14:textId="77777777" w:rsidR="004A34E5" w:rsidRDefault="004A34E5">
      <w:pPr>
        <w:spacing w:before="0"/>
      </w:pPr>
      <w:r>
        <w:separator/>
      </w:r>
    </w:p>
  </w:endnote>
  <w:endnote w:type="continuationSeparator" w:id="0">
    <w:p w14:paraId="1C0FB865" w14:textId="77777777" w:rsidR="004A34E5" w:rsidRDefault="004A34E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304EB79-B4D7-4A2F-9465-15F24BEE9D3E}"/>
    <w:embedBold r:id="rId2" w:fontKey="{7A87EB60-F526-4433-820C-A02A25C55F51}"/>
    <w:embedItalic r:id="rId3" w:fontKey="{18AF35C7-98D5-4BDA-AD72-6838C9F4AB3A}"/>
    <w:embedBoldItalic r:id="rId4" w:fontKey="{74B48DE1-29ED-4C9F-AFDC-8A43486F9A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subsetted="1" w:fontKey="{17C6CE42-B928-4DAF-9378-980667FE18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DB320" w14:textId="77777777" w:rsidR="00C9246B" w:rsidRDefault="00C924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BD744" w14:textId="77777777" w:rsidR="001103B4" w:rsidRDefault="001103B4">
    <w:pPr>
      <w:pStyle w:val="Rodap"/>
      <w:rPr>
        <w:rStyle w:val="Nmerodepgina"/>
      </w:rPr>
    </w:pPr>
    <w:r>
      <w:t xml:space="preserve">Página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2</w:t>
    </w:r>
    <w:r w:rsidR="009F29A6">
      <w:rPr>
        <w:rStyle w:val="Nmerodepgina"/>
      </w:rPr>
      <w:fldChar w:fldCharType="end"/>
    </w:r>
    <w:r>
      <w:rPr>
        <w:rStyle w:val="Nmerodepgina"/>
      </w:rPr>
      <w:t xml:space="preserve"> de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2</w:t>
    </w:r>
    <w:r w:rsidR="009F29A6"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FE2FF" w14:textId="77777777" w:rsidR="001103B4" w:rsidRDefault="001103B4">
    <w:pPr>
      <w:pStyle w:val="Rodap"/>
    </w:pPr>
    <w:r>
      <w:t xml:space="preserve">Página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1</w:t>
    </w:r>
    <w:r w:rsidR="009F29A6">
      <w:rPr>
        <w:rStyle w:val="Nmerodepgina"/>
      </w:rPr>
      <w:fldChar w:fldCharType="end"/>
    </w:r>
    <w:r>
      <w:rPr>
        <w:rStyle w:val="Nmerodepgina"/>
      </w:rPr>
      <w:t xml:space="preserve"> de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2</w:t>
    </w:r>
    <w:r w:rsidR="009F29A6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40405" w14:textId="77777777" w:rsidR="004A34E5" w:rsidRDefault="004A34E5">
      <w:pPr>
        <w:spacing w:before="0"/>
      </w:pPr>
      <w:r>
        <w:separator/>
      </w:r>
    </w:p>
  </w:footnote>
  <w:footnote w:type="continuationSeparator" w:id="0">
    <w:p w14:paraId="0807A2E7" w14:textId="77777777" w:rsidR="004A34E5" w:rsidRDefault="004A34E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C8417" w14:textId="77777777" w:rsidR="00C9246B" w:rsidRDefault="00C924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000" w:firstRow="0" w:lastRow="0" w:firstColumn="0" w:lastColumn="0" w:noHBand="0" w:noVBand="0"/>
    </w:tblPr>
    <w:tblGrid>
      <w:gridCol w:w="3340"/>
      <w:gridCol w:w="3275"/>
      <w:gridCol w:w="3307"/>
    </w:tblGrid>
    <w:tr w:rsidR="001103B4" w14:paraId="12BCEB1D" w14:textId="77777777" w:rsidTr="00196955">
      <w:tc>
        <w:tcPr>
          <w:tcW w:w="3396" w:type="dxa"/>
          <w:vAlign w:val="bottom"/>
        </w:tcPr>
        <w:p w14:paraId="3E894D4A" w14:textId="77777777" w:rsidR="001103B4" w:rsidRDefault="001103B4" w:rsidP="00A92E58">
          <w:pPr>
            <w:jc w:val="left"/>
          </w:pPr>
          <w:r w:rsidRPr="00A6140C">
            <w:rPr>
              <w:noProof/>
              <w:lang w:eastAsia="pt-PT"/>
            </w:rPr>
            <w:drawing>
              <wp:inline distT="0" distB="0" distL="0" distR="0" wp14:anchorId="602CE3A4" wp14:editId="257F3F42">
                <wp:extent cx="1080000" cy="502105"/>
                <wp:effectExtent l="0" t="0" r="6350" b="0"/>
                <wp:docPr id="3" name="Imagem 2" descr="nova CER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ova CER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5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6" w:type="dxa"/>
        </w:tcPr>
        <w:p w14:paraId="3466E90C" w14:textId="77777777" w:rsidR="001103B4" w:rsidRDefault="001103B4" w:rsidP="009C45E1">
          <w:pPr>
            <w:pStyle w:val="Cabealho"/>
          </w:pPr>
        </w:p>
      </w:tc>
      <w:tc>
        <w:tcPr>
          <w:tcW w:w="3396" w:type="dxa"/>
          <w:vAlign w:val="bottom"/>
        </w:tcPr>
        <w:p w14:paraId="6B07510A" w14:textId="1390B517" w:rsidR="001103B4" w:rsidRDefault="00B7478C" w:rsidP="00B7478C">
          <w:pPr>
            <w:pStyle w:val="Cabealho"/>
            <w:jc w:val="right"/>
          </w:pPr>
          <w:r w:rsidRPr="00652D0A">
            <w:t xml:space="preserve">IM.SAC.01, Ed. </w:t>
          </w:r>
          <w:r w:rsidR="00C9246B">
            <w:t>7</w:t>
          </w:r>
          <w:r w:rsidRPr="00652D0A">
            <w:t xml:space="preserve"> / </w:t>
          </w:r>
          <w:r>
            <w:t>Out.2025</w:t>
          </w:r>
        </w:p>
      </w:tc>
    </w:tr>
  </w:tbl>
  <w:p w14:paraId="74948263" w14:textId="77777777" w:rsidR="001103B4" w:rsidRDefault="001103B4" w:rsidP="009C45E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10"/>
      <w:gridCol w:w="3210"/>
    </w:tblGrid>
    <w:tr w:rsidR="009C45E1" w14:paraId="3F61FE61" w14:textId="77777777" w:rsidTr="009C45E1">
      <w:tc>
        <w:tcPr>
          <w:tcW w:w="3209" w:type="dxa"/>
        </w:tcPr>
        <w:p w14:paraId="0ED7ECD2" w14:textId="51C14DBD" w:rsidR="009C45E1" w:rsidRDefault="009C45E1" w:rsidP="009C45E1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7FD03C6C" wp14:editId="72AB0998">
                <wp:extent cx="1562100" cy="714375"/>
                <wp:effectExtent l="19050" t="0" r="0" b="0"/>
                <wp:docPr id="4" name="Imagem 2" descr="CER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ER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14:paraId="0CA4F3AF" w14:textId="77777777" w:rsidR="009C45E1" w:rsidRDefault="009C45E1" w:rsidP="009C45E1">
          <w:pPr>
            <w:pStyle w:val="Cabealho"/>
          </w:pPr>
        </w:p>
      </w:tc>
      <w:tc>
        <w:tcPr>
          <w:tcW w:w="3210" w:type="dxa"/>
          <w:vAlign w:val="bottom"/>
        </w:tcPr>
        <w:p w14:paraId="2F252750" w14:textId="71E0AEA1" w:rsidR="009C45E1" w:rsidRDefault="009C45E1" w:rsidP="009C45E1">
          <w:pPr>
            <w:pStyle w:val="Cabealho"/>
            <w:jc w:val="right"/>
          </w:pPr>
          <w:r w:rsidRPr="00652D0A">
            <w:t xml:space="preserve">IM.SAC.01, Ed. </w:t>
          </w:r>
          <w:r w:rsidR="00C9246B">
            <w:t>7</w:t>
          </w:r>
          <w:r w:rsidRPr="00652D0A">
            <w:t xml:space="preserve"> / </w:t>
          </w:r>
          <w:r>
            <w:t>Out.2025</w:t>
          </w:r>
        </w:p>
      </w:tc>
    </w:tr>
  </w:tbl>
  <w:p w14:paraId="20F69232" w14:textId="77777777" w:rsidR="009C45E1" w:rsidRDefault="009C45E1" w:rsidP="009C45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599E5BB2"/>
    <w:lvl w:ilvl="0">
      <w:start w:val="1"/>
      <w:numFmt w:val="bullet"/>
      <w:pStyle w:val="Listacommarcas2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1" w15:restartNumberingAfterBreak="0">
    <w:nsid w:val="0BE3484E"/>
    <w:multiLevelType w:val="hybridMultilevel"/>
    <w:tmpl w:val="4F282E7A"/>
    <w:lvl w:ilvl="0" w:tplc="2A4AD2D0">
      <w:start w:val="14"/>
      <w:numFmt w:val="bullet"/>
      <w:pStyle w:val="Listacommarcas"/>
      <w:lvlText w:val="-"/>
      <w:lvlJc w:val="left"/>
      <w:pPr>
        <w:tabs>
          <w:tab w:val="num" w:pos="644"/>
        </w:tabs>
        <w:ind w:left="624" w:hanging="3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36658E3"/>
    <w:multiLevelType w:val="multilevel"/>
    <w:tmpl w:val="42FC4154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/>
        <w:i w:val="0"/>
        <w:sz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D0E65D5"/>
    <w:multiLevelType w:val="hybridMultilevel"/>
    <w:tmpl w:val="8222BCEC"/>
    <w:lvl w:ilvl="0" w:tplc="C674C990">
      <w:start w:val="1"/>
      <w:numFmt w:val="bullet"/>
      <w:pStyle w:val="Listbullet1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9E7887"/>
    <w:multiLevelType w:val="hybridMultilevel"/>
    <w:tmpl w:val="B1D01628"/>
    <w:lvl w:ilvl="0" w:tplc="8E82BA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13E05"/>
    <w:multiLevelType w:val="multilevel"/>
    <w:tmpl w:val="08667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6120ACC"/>
    <w:multiLevelType w:val="hybridMultilevel"/>
    <w:tmpl w:val="5D10CB16"/>
    <w:lvl w:ilvl="0" w:tplc="70E691D2">
      <w:start w:val="1"/>
      <w:numFmt w:val="bullet"/>
      <w:pStyle w:val="Listacommarcas3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7645D6"/>
    <w:multiLevelType w:val="hybridMultilevel"/>
    <w:tmpl w:val="B43E27EC"/>
    <w:lvl w:ilvl="0" w:tplc="AA981870">
      <w:start w:val="1"/>
      <w:numFmt w:val="bullet"/>
      <w:pStyle w:val="Listacommarcas1"/>
      <w:lvlText w:val="-"/>
      <w:lvlJc w:val="left"/>
      <w:pPr>
        <w:ind w:left="792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778A3076"/>
    <w:multiLevelType w:val="hybridMultilevel"/>
    <w:tmpl w:val="F0A69590"/>
    <w:lvl w:ilvl="0" w:tplc="F1CEEE5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C7DDB"/>
    <w:multiLevelType w:val="hybridMultilevel"/>
    <w:tmpl w:val="6FCC715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866148">
    <w:abstractNumId w:val="0"/>
  </w:num>
  <w:num w:numId="2" w16cid:durableId="170335579">
    <w:abstractNumId w:val="2"/>
  </w:num>
  <w:num w:numId="3" w16cid:durableId="699403080">
    <w:abstractNumId w:val="7"/>
  </w:num>
  <w:num w:numId="4" w16cid:durableId="2084838700">
    <w:abstractNumId w:val="3"/>
  </w:num>
  <w:num w:numId="5" w16cid:durableId="2036466673">
    <w:abstractNumId w:val="6"/>
  </w:num>
  <w:num w:numId="6" w16cid:durableId="1268078174">
    <w:abstractNumId w:val="1"/>
  </w:num>
  <w:num w:numId="7" w16cid:durableId="2097093832">
    <w:abstractNumId w:val="5"/>
  </w:num>
  <w:num w:numId="8" w16cid:durableId="18772322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102058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7912164">
    <w:abstractNumId w:val="2"/>
  </w:num>
  <w:num w:numId="11" w16cid:durableId="553393425">
    <w:abstractNumId w:val="2"/>
  </w:num>
  <w:num w:numId="12" w16cid:durableId="1437561543">
    <w:abstractNumId w:val="2"/>
  </w:num>
  <w:num w:numId="13" w16cid:durableId="1134710808">
    <w:abstractNumId w:val="2"/>
  </w:num>
  <w:num w:numId="14" w16cid:durableId="528111031">
    <w:abstractNumId w:val="2"/>
  </w:num>
  <w:num w:numId="15" w16cid:durableId="700397957">
    <w:abstractNumId w:val="2"/>
  </w:num>
  <w:num w:numId="16" w16cid:durableId="166942252">
    <w:abstractNumId w:val="2"/>
  </w:num>
  <w:num w:numId="17" w16cid:durableId="1421560437">
    <w:abstractNumId w:val="4"/>
  </w:num>
  <w:num w:numId="18" w16cid:durableId="238757900">
    <w:abstractNumId w:val="8"/>
  </w:num>
  <w:num w:numId="19" w16cid:durableId="745613014">
    <w:abstractNumId w:val="2"/>
    <w:lvlOverride w:ilvl="0">
      <w:startOverride w:val="1"/>
    </w:lvlOverride>
  </w:num>
  <w:num w:numId="20" w16cid:durableId="275453240">
    <w:abstractNumId w:val="9"/>
  </w:num>
  <w:num w:numId="21" w16cid:durableId="1622616005">
    <w:abstractNumId w:val="2"/>
  </w:num>
  <w:num w:numId="22" w16cid:durableId="29537943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grammar="clean"/>
  <w:attachedTemplate r:id="rId1"/>
  <w:defaultTabStop w:val="720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159"/>
    <w:rsid w:val="000176ED"/>
    <w:rsid w:val="0002788D"/>
    <w:rsid w:val="00036CB4"/>
    <w:rsid w:val="00073314"/>
    <w:rsid w:val="000A3216"/>
    <w:rsid w:val="000D5FFF"/>
    <w:rsid w:val="000D7BA3"/>
    <w:rsid w:val="000E7328"/>
    <w:rsid w:val="000F0530"/>
    <w:rsid w:val="00107EEF"/>
    <w:rsid w:val="001103B4"/>
    <w:rsid w:val="00121365"/>
    <w:rsid w:val="0012422C"/>
    <w:rsid w:val="001253AF"/>
    <w:rsid w:val="001469F2"/>
    <w:rsid w:val="00173094"/>
    <w:rsid w:val="00176016"/>
    <w:rsid w:val="0019133E"/>
    <w:rsid w:val="00196955"/>
    <w:rsid w:val="00197D0E"/>
    <w:rsid w:val="001A7009"/>
    <w:rsid w:val="001D095B"/>
    <w:rsid w:val="001D715A"/>
    <w:rsid w:val="001F10BF"/>
    <w:rsid w:val="001F7EED"/>
    <w:rsid w:val="00210895"/>
    <w:rsid w:val="002203D2"/>
    <w:rsid w:val="002507A5"/>
    <w:rsid w:val="00264D39"/>
    <w:rsid w:val="00277E06"/>
    <w:rsid w:val="0028178A"/>
    <w:rsid w:val="002A5F4D"/>
    <w:rsid w:val="002B4473"/>
    <w:rsid w:val="002C170F"/>
    <w:rsid w:val="002C1D24"/>
    <w:rsid w:val="002C5848"/>
    <w:rsid w:val="002D74BE"/>
    <w:rsid w:val="002E3352"/>
    <w:rsid w:val="002E6BB3"/>
    <w:rsid w:val="002F1784"/>
    <w:rsid w:val="002F3DB5"/>
    <w:rsid w:val="00310E19"/>
    <w:rsid w:val="0031739F"/>
    <w:rsid w:val="00322C04"/>
    <w:rsid w:val="003342F8"/>
    <w:rsid w:val="003563EE"/>
    <w:rsid w:val="00386346"/>
    <w:rsid w:val="003A2778"/>
    <w:rsid w:val="003C11D0"/>
    <w:rsid w:val="003C500A"/>
    <w:rsid w:val="003C7EAA"/>
    <w:rsid w:val="003D6DBB"/>
    <w:rsid w:val="003E3680"/>
    <w:rsid w:val="003F1E8A"/>
    <w:rsid w:val="00425980"/>
    <w:rsid w:val="004423E1"/>
    <w:rsid w:val="0045046E"/>
    <w:rsid w:val="00472C16"/>
    <w:rsid w:val="0047758E"/>
    <w:rsid w:val="004947DB"/>
    <w:rsid w:val="004A34E5"/>
    <w:rsid w:val="004A69FF"/>
    <w:rsid w:val="004C0677"/>
    <w:rsid w:val="004C471D"/>
    <w:rsid w:val="004E62F4"/>
    <w:rsid w:val="004F3CDE"/>
    <w:rsid w:val="004F41D8"/>
    <w:rsid w:val="004F58D0"/>
    <w:rsid w:val="0050587E"/>
    <w:rsid w:val="00506C9D"/>
    <w:rsid w:val="00506F99"/>
    <w:rsid w:val="005160AA"/>
    <w:rsid w:val="005249B1"/>
    <w:rsid w:val="00530611"/>
    <w:rsid w:val="00542FD4"/>
    <w:rsid w:val="00543133"/>
    <w:rsid w:val="00547B4F"/>
    <w:rsid w:val="00547BA8"/>
    <w:rsid w:val="005555BC"/>
    <w:rsid w:val="00571E9D"/>
    <w:rsid w:val="00585EA4"/>
    <w:rsid w:val="00590D98"/>
    <w:rsid w:val="005B11AF"/>
    <w:rsid w:val="005C1F32"/>
    <w:rsid w:val="005C7A77"/>
    <w:rsid w:val="005D25DD"/>
    <w:rsid w:val="005E7B4E"/>
    <w:rsid w:val="005F6574"/>
    <w:rsid w:val="006035D6"/>
    <w:rsid w:val="006058F8"/>
    <w:rsid w:val="00610C6A"/>
    <w:rsid w:val="00624822"/>
    <w:rsid w:val="0065161B"/>
    <w:rsid w:val="00652D0A"/>
    <w:rsid w:val="006615FF"/>
    <w:rsid w:val="00685B19"/>
    <w:rsid w:val="00697938"/>
    <w:rsid w:val="006A7052"/>
    <w:rsid w:val="006A7BA3"/>
    <w:rsid w:val="006B4A9C"/>
    <w:rsid w:val="006B6E5C"/>
    <w:rsid w:val="006C1B84"/>
    <w:rsid w:val="006C2EC6"/>
    <w:rsid w:val="006C77D3"/>
    <w:rsid w:val="006D1C28"/>
    <w:rsid w:val="006D6C38"/>
    <w:rsid w:val="006D7BA3"/>
    <w:rsid w:val="006D7DE7"/>
    <w:rsid w:val="006E6B45"/>
    <w:rsid w:val="006F2130"/>
    <w:rsid w:val="007020D9"/>
    <w:rsid w:val="00704D87"/>
    <w:rsid w:val="00716605"/>
    <w:rsid w:val="00722EFA"/>
    <w:rsid w:val="00726AAA"/>
    <w:rsid w:val="00740421"/>
    <w:rsid w:val="00742223"/>
    <w:rsid w:val="00751065"/>
    <w:rsid w:val="00754DB2"/>
    <w:rsid w:val="00760C25"/>
    <w:rsid w:val="00765733"/>
    <w:rsid w:val="00774ED6"/>
    <w:rsid w:val="007A58A3"/>
    <w:rsid w:val="007A667A"/>
    <w:rsid w:val="007C38B7"/>
    <w:rsid w:val="007E684F"/>
    <w:rsid w:val="007E7D01"/>
    <w:rsid w:val="00804EBD"/>
    <w:rsid w:val="00832F6D"/>
    <w:rsid w:val="00852CC5"/>
    <w:rsid w:val="00873B7C"/>
    <w:rsid w:val="00880159"/>
    <w:rsid w:val="00884726"/>
    <w:rsid w:val="0088472C"/>
    <w:rsid w:val="008A075C"/>
    <w:rsid w:val="008A5C10"/>
    <w:rsid w:val="008D4E46"/>
    <w:rsid w:val="008D7465"/>
    <w:rsid w:val="008E0726"/>
    <w:rsid w:val="008E34A7"/>
    <w:rsid w:val="008E383A"/>
    <w:rsid w:val="00904C61"/>
    <w:rsid w:val="0090684F"/>
    <w:rsid w:val="0090751B"/>
    <w:rsid w:val="0094430D"/>
    <w:rsid w:val="009902CF"/>
    <w:rsid w:val="009941AA"/>
    <w:rsid w:val="009C45E1"/>
    <w:rsid w:val="009D430F"/>
    <w:rsid w:val="009E148E"/>
    <w:rsid w:val="009E70C4"/>
    <w:rsid w:val="009F010F"/>
    <w:rsid w:val="009F29A6"/>
    <w:rsid w:val="00A17428"/>
    <w:rsid w:val="00A323CA"/>
    <w:rsid w:val="00A346E0"/>
    <w:rsid w:val="00A4489C"/>
    <w:rsid w:val="00A46533"/>
    <w:rsid w:val="00A56D97"/>
    <w:rsid w:val="00A6140C"/>
    <w:rsid w:val="00A61BAF"/>
    <w:rsid w:val="00A70AB5"/>
    <w:rsid w:val="00A74504"/>
    <w:rsid w:val="00A8119D"/>
    <w:rsid w:val="00A92E58"/>
    <w:rsid w:val="00A9487A"/>
    <w:rsid w:val="00AA222F"/>
    <w:rsid w:val="00AB126E"/>
    <w:rsid w:val="00AB659B"/>
    <w:rsid w:val="00AC2629"/>
    <w:rsid w:val="00AD1291"/>
    <w:rsid w:val="00AE2C0D"/>
    <w:rsid w:val="00AF2EDA"/>
    <w:rsid w:val="00B001AD"/>
    <w:rsid w:val="00B1648F"/>
    <w:rsid w:val="00B2136A"/>
    <w:rsid w:val="00B25E08"/>
    <w:rsid w:val="00B26AD5"/>
    <w:rsid w:val="00B306A0"/>
    <w:rsid w:val="00B5353D"/>
    <w:rsid w:val="00B67C6B"/>
    <w:rsid w:val="00B7478C"/>
    <w:rsid w:val="00BB6554"/>
    <w:rsid w:val="00BC28C7"/>
    <w:rsid w:val="00BE7B33"/>
    <w:rsid w:val="00BF07D9"/>
    <w:rsid w:val="00C1698E"/>
    <w:rsid w:val="00C21FB0"/>
    <w:rsid w:val="00C24DC1"/>
    <w:rsid w:val="00C41A40"/>
    <w:rsid w:val="00C430A1"/>
    <w:rsid w:val="00C4615B"/>
    <w:rsid w:val="00C4696C"/>
    <w:rsid w:val="00C54F27"/>
    <w:rsid w:val="00C62EB4"/>
    <w:rsid w:val="00C64A3F"/>
    <w:rsid w:val="00C77F0E"/>
    <w:rsid w:val="00C90D70"/>
    <w:rsid w:val="00C9246B"/>
    <w:rsid w:val="00CB7985"/>
    <w:rsid w:val="00CD3A80"/>
    <w:rsid w:val="00CE0DC7"/>
    <w:rsid w:val="00CE5A1B"/>
    <w:rsid w:val="00D04173"/>
    <w:rsid w:val="00D04A22"/>
    <w:rsid w:val="00D07E28"/>
    <w:rsid w:val="00D168DC"/>
    <w:rsid w:val="00D17391"/>
    <w:rsid w:val="00D22D96"/>
    <w:rsid w:val="00D26DD2"/>
    <w:rsid w:val="00D35456"/>
    <w:rsid w:val="00D424B2"/>
    <w:rsid w:val="00D555E6"/>
    <w:rsid w:val="00D6420A"/>
    <w:rsid w:val="00D7332C"/>
    <w:rsid w:val="00D97C6A"/>
    <w:rsid w:val="00DB5EDC"/>
    <w:rsid w:val="00DB76CC"/>
    <w:rsid w:val="00DF1C0D"/>
    <w:rsid w:val="00DF437C"/>
    <w:rsid w:val="00DF51EB"/>
    <w:rsid w:val="00E003E0"/>
    <w:rsid w:val="00E27161"/>
    <w:rsid w:val="00E272F7"/>
    <w:rsid w:val="00E5067D"/>
    <w:rsid w:val="00E5563C"/>
    <w:rsid w:val="00E82DC5"/>
    <w:rsid w:val="00E95F0D"/>
    <w:rsid w:val="00EA0234"/>
    <w:rsid w:val="00EB12B9"/>
    <w:rsid w:val="00EB4648"/>
    <w:rsid w:val="00EC0E6C"/>
    <w:rsid w:val="00ED19D6"/>
    <w:rsid w:val="00ED403D"/>
    <w:rsid w:val="00ED6223"/>
    <w:rsid w:val="00EF0308"/>
    <w:rsid w:val="00EF17FC"/>
    <w:rsid w:val="00EF4B77"/>
    <w:rsid w:val="00EF541D"/>
    <w:rsid w:val="00F00374"/>
    <w:rsid w:val="00F23F9C"/>
    <w:rsid w:val="00F34C43"/>
    <w:rsid w:val="00F426F3"/>
    <w:rsid w:val="00F44D71"/>
    <w:rsid w:val="00F534FC"/>
    <w:rsid w:val="00F60BC0"/>
    <w:rsid w:val="00F627F6"/>
    <w:rsid w:val="00F62D51"/>
    <w:rsid w:val="00F646F8"/>
    <w:rsid w:val="00F82E8F"/>
    <w:rsid w:val="00F91066"/>
    <w:rsid w:val="00F9513B"/>
    <w:rsid w:val="00FA74D4"/>
    <w:rsid w:val="00FD09EB"/>
    <w:rsid w:val="00FE66EA"/>
    <w:rsid w:val="00FE76D7"/>
    <w:rsid w:val="00FF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014E31"/>
  <w15:docId w15:val="{53C7F024-60CE-4B28-B3FE-36FACB68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36A"/>
    <w:pPr>
      <w:spacing w:before="240"/>
      <w:jc w:val="both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Ttulo1">
    <w:name w:val="heading 1"/>
    <w:aliases w:val="Titre§,1"/>
    <w:basedOn w:val="Normal"/>
    <w:next w:val="Normal"/>
    <w:autoRedefine/>
    <w:qFormat/>
    <w:rsid w:val="00D6420A"/>
    <w:pPr>
      <w:keepNext/>
      <w:numPr>
        <w:numId w:val="2"/>
      </w:numPr>
      <w:tabs>
        <w:tab w:val="left" w:pos="1843"/>
      </w:tabs>
      <w:spacing w:before="120"/>
      <w:ind w:left="431" w:hanging="431"/>
      <w:outlineLvl w:val="0"/>
    </w:pPr>
    <w:rPr>
      <w:rFonts w:cs="Arial"/>
      <w:b/>
      <w:bCs/>
      <w:caps/>
      <w:kern w:val="32"/>
      <w:sz w:val="20"/>
      <w:szCs w:val="24"/>
      <w:lang w:val="en-GB"/>
    </w:rPr>
  </w:style>
  <w:style w:type="paragraph" w:styleId="Ttulo2">
    <w:name w:val="heading 2"/>
    <w:aliases w:val="TitreProp,2"/>
    <w:basedOn w:val="Normal"/>
    <w:next w:val="Normal"/>
    <w:autoRedefine/>
    <w:qFormat/>
    <w:rsid w:val="00F62D51"/>
    <w:pPr>
      <w:keepNext/>
      <w:numPr>
        <w:ilvl w:val="1"/>
        <w:numId w:val="2"/>
      </w:numPr>
      <w:tabs>
        <w:tab w:val="left" w:pos="1843"/>
      </w:tabs>
      <w:spacing w:before="120"/>
      <w:outlineLvl w:val="1"/>
    </w:pPr>
    <w:rPr>
      <w:rFonts w:cs="Arial"/>
      <w:b/>
      <w:bCs/>
      <w:iCs/>
      <w:smallCaps/>
      <w:sz w:val="20"/>
      <w:szCs w:val="28"/>
    </w:rPr>
  </w:style>
  <w:style w:type="paragraph" w:styleId="Ttulo3">
    <w:name w:val="heading 3"/>
    <w:aliases w:val="TextProp,3"/>
    <w:basedOn w:val="Normal"/>
    <w:next w:val="Normal"/>
    <w:autoRedefine/>
    <w:qFormat/>
    <w:rsid w:val="003D6DBB"/>
    <w:pPr>
      <w:keepNext/>
      <w:numPr>
        <w:ilvl w:val="2"/>
        <w:numId w:val="2"/>
      </w:numPr>
      <w:tabs>
        <w:tab w:val="left" w:pos="1843"/>
      </w:tabs>
      <w:spacing w:after="60"/>
      <w:outlineLvl w:val="2"/>
    </w:pPr>
    <w:rPr>
      <w:rFonts w:cs="Arial"/>
      <w:b/>
      <w:bCs/>
      <w:sz w:val="20"/>
      <w:szCs w:val="26"/>
      <w:lang w:val="en-GB"/>
    </w:rPr>
  </w:style>
  <w:style w:type="paragraph" w:styleId="Ttulo4">
    <w:name w:val="heading 4"/>
    <w:basedOn w:val="Normal"/>
    <w:next w:val="Normal"/>
    <w:autoRedefine/>
    <w:qFormat/>
    <w:rsid w:val="003D6DBB"/>
    <w:pPr>
      <w:keepNext/>
      <w:numPr>
        <w:ilvl w:val="3"/>
        <w:numId w:val="2"/>
      </w:numPr>
      <w:spacing w:after="60"/>
      <w:outlineLvl w:val="3"/>
    </w:pPr>
    <w:rPr>
      <w:b/>
      <w:bCs/>
      <w:i/>
      <w:sz w:val="20"/>
      <w:szCs w:val="28"/>
    </w:rPr>
  </w:style>
  <w:style w:type="paragraph" w:styleId="Ttulo5">
    <w:name w:val="heading 5"/>
    <w:basedOn w:val="Normal"/>
    <w:next w:val="Normal"/>
    <w:autoRedefine/>
    <w:qFormat/>
    <w:rsid w:val="003D6DBB"/>
    <w:pPr>
      <w:numPr>
        <w:ilvl w:val="4"/>
        <w:numId w:val="2"/>
      </w:numPr>
      <w:spacing w:after="60"/>
      <w:outlineLvl w:val="4"/>
    </w:pPr>
    <w:rPr>
      <w:b/>
      <w:bCs/>
      <w:i/>
      <w:iCs/>
      <w:sz w:val="20"/>
      <w:szCs w:val="26"/>
      <w:u w:val="words"/>
    </w:rPr>
  </w:style>
  <w:style w:type="paragraph" w:styleId="Ttulo6">
    <w:name w:val="heading 6"/>
    <w:basedOn w:val="Normal"/>
    <w:next w:val="Normal"/>
    <w:autoRedefine/>
    <w:qFormat/>
    <w:rsid w:val="003D6DBB"/>
    <w:pPr>
      <w:spacing w:before="480" w:after="60"/>
      <w:outlineLvl w:val="5"/>
    </w:pPr>
    <w:rPr>
      <w:b/>
      <w:bCs/>
      <w:caps/>
      <w:sz w:val="20"/>
    </w:rPr>
  </w:style>
  <w:style w:type="paragraph" w:styleId="Ttulo7">
    <w:name w:val="heading 7"/>
    <w:basedOn w:val="Normal"/>
    <w:next w:val="Normal"/>
    <w:autoRedefine/>
    <w:qFormat/>
    <w:rsid w:val="003D6DBB"/>
    <w:pPr>
      <w:spacing w:after="60"/>
      <w:outlineLvl w:val="6"/>
    </w:pPr>
    <w:rPr>
      <w:b/>
      <w:smallCaps/>
      <w:sz w:val="20"/>
    </w:rPr>
  </w:style>
  <w:style w:type="paragraph" w:styleId="Ttulo8">
    <w:name w:val="heading 8"/>
    <w:basedOn w:val="Normal"/>
    <w:next w:val="Normal"/>
    <w:autoRedefine/>
    <w:qFormat/>
    <w:rsid w:val="003D6DBB"/>
    <w:pPr>
      <w:tabs>
        <w:tab w:val="left" w:pos="284"/>
      </w:tabs>
      <w:spacing w:after="60"/>
      <w:outlineLvl w:val="7"/>
    </w:pPr>
    <w:rPr>
      <w:rFonts w:cs="Arial"/>
      <w:b/>
      <w:iCs/>
      <w:sz w:val="20"/>
      <w:szCs w:val="24"/>
    </w:rPr>
  </w:style>
  <w:style w:type="paragraph" w:styleId="Ttulo9">
    <w:name w:val="heading 9"/>
    <w:basedOn w:val="Normal"/>
    <w:next w:val="Normal"/>
    <w:autoRedefine/>
    <w:qFormat/>
    <w:rsid w:val="003D6DBB"/>
    <w:pPr>
      <w:spacing w:after="60"/>
      <w:outlineLvl w:val="8"/>
    </w:pPr>
    <w:rPr>
      <w:rFonts w:cs="Arial"/>
      <w:b/>
      <w:i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autoRedefine/>
    <w:semiHidden/>
    <w:rsid w:val="009C45E1"/>
    <w:pPr>
      <w:tabs>
        <w:tab w:val="center" w:pos="4419"/>
        <w:tab w:val="right" w:pos="8838"/>
      </w:tabs>
      <w:spacing w:before="0"/>
      <w:jc w:val="left"/>
    </w:pPr>
    <w:rPr>
      <w:rFonts w:ascii="Arial Rounded MT Bold" w:hAnsi="Arial Rounded MT Bold"/>
      <w:sz w:val="16"/>
    </w:rPr>
  </w:style>
  <w:style w:type="paragraph" w:styleId="Rodap">
    <w:name w:val="footer"/>
    <w:basedOn w:val="Normal"/>
    <w:autoRedefine/>
    <w:semiHidden/>
    <w:rsid w:val="00BE7B33"/>
    <w:pPr>
      <w:tabs>
        <w:tab w:val="center" w:pos="4419"/>
        <w:tab w:val="right" w:pos="8838"/>
      </w:tabs>
      <w:spacing w:before="0"/>
      <w:jc w:val="right"/>
    </w:pPr>
    <w:rPr>
      <w:sz w:val="16"/>
    </w:rPr>
  </w:style>
  <w:style w:type="character" w:styleId="Nmerodepgina">
    <w:name w:val="page number"/>
    <w:basedOn w:val="Tipodeletrapredefinidodopargrafo"/>
    <w:semiHidden/>
    <w:rsid w:val="00BE7B33"/>
    <w:rPr>
      <w:rFonts w:ascii="Arial" w:hAnsi="Arial"/>
      <w:sz w:val="16"/>
    </w:rPr>
  </w:style>
  <w:style w:type="paragraph" w:customStyle="1" w:styleId="reproduoproibida">
    <w:name w:val="reprodução proibida"/>
    <w:basedOn w:val="Rodap"/>
    <w:rsid w:val="00BE7B33"/>
    <w:pPr>
      <w:jc w:val="left"/>
    </w:pPr>
    <w:rPr>
      <w:rFonts w:ascii="Arial Rounded MT Bold" w:hAnsi="Arial Rounded MT Bold"/>
      <w:b/>
      <w:smallCaps/>
    </w:rPr>
  </w:style>
  <w:style w:type="character" w:styleId="Hiperligao">
    <w:name w:val="Hyperlink"/>
    <w:basedOn w:val="Tipodeletrapredefinidodopargrafo"/>
    <w:semiHidden/>
    <w:rsid w:val="00BE7B33"/>
    <w:rPr>
      <w:color w:val="0000FF"/>
      <w:u w:val="single"/>
    </w:rPr>
  </w:style>
  <w:style w:type="paragraph" w:styleId="Ttulo">
    <w:name w:val="Title"/>
    <w:basedOn w:val="Normal"/>
    <w:autoRedefine/>
    <w:qFormat/>
    <w:rsid w:val="00277E06"/>
    <w:pPr>
      <w:spacing w:after="60"/>
      <w:jc w:val="center"/>
      <w:outlineLvl w:val="0"/>
    </w:pPr>
    <w:rPr>
      <w:rFonts w:cs="Arial"/>
      <w:b/>
      <w:bCs/>
      <w:caps/>
      <w:color w:val="000000"/>
      <w:kern w:val="28"/>
      <w:sz w:val="28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link w:val="SubttuloCarter"/>
    <w:autoRedefine/>
    <w:qFormat/>
    <w:rsid w:val="00F60BC0"/>
    <w:pPr>
      <w:spacing w:before="0" w:after="120"/>
      <w:jc w:val="center"/>
      <w:outlineLvl w:val="1"/>
    </w:pPr>
    <w:rPr>
      <w:rFonts w:cs="Arial"/>
      <w:b/>
      <w:smallCaps/>
      <w:color w:val="000000"/>
      <w:sz w:val="28"/>
      <w:szCs w:val="24"/>
      <w:lang w:val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Legenda">
    <w:name w:val="caption"/>
    <w:basedOn w:val="Normal"/>
    <w:next w:val="Normal"/>
    <w:autoRedefine/>
    <w:qFormat/>
    <w:rsid w:val="00506C9D"/>
    <w:pPr>
      <w:spacing w:before="0"/>
      <w:jc w:val="center"/>
    </w:pPr>
    <w:rPr>
      <w:b/>
      <w:bCs/>
      <w:sz w:val="16"/>
      <w:szCs w:val="20"/>
    </w:rPr>
  </w:style>
  <w:style w:type="paragraph" w:customStyle="1" w:styleId="tableheader">
    <w:name w:val="table header"/>
    <w:basedOn w:val="Normal"/>
    <w:rsid w:val="00BE7B33"/>
    <w:pPr>
      <w:spacing w:after="120"/>
    </w:pPr>
    <w:rPr>
      <w:rFonts w:cs="Arial"/>
      <w:b/>
      <w:bCs/>
      <w:color w:val="000000"/>
      <w:sz w:val="16"/>
      <w:szCs w:val="16"/>
    </w:rPr>
  </w:style>
  <w:style w:type="paragraph" w:customStyle="1" w:styleId="tabletext">
    <w:name w:val="table text"/>
    <w:basedOn w:val="Normal"/>
    <w:rsid w:val="00A61BAF"/>
    <w:pPr>
      <w:spacing w:before="60"/>
    </w:pPr>
    <w:rPr>
      <w:rFonts w:cs="Arial"/>
      <w:bCs/>
      <w:color w:val="000000"/>
      <w:sz w:val="16"/>
      <w:szCs w:val="16"/>
    </w:rPr>
  </w:style>
  <w:style w:type="paragraph" w:styleId="Listacommarcas">
    <w:name w:val="List Bullet"/>
    <w:basedOn w:val="Normal"/>
    <w:autoRedefine/>
    <w:semiHidden/>
    <w:rsid w:val="00D555E6"/>
    <w:pPr>
      <w:numPr>
        <w:numId w:val="6"/>
      </w:numPr>
    </w:pPr>
  </w:style>
  <w:style w:type="paragraph" w:styleId="Listacommarcas2">
    <w:name w:val="List Bullet 2"/>
    <w:basedOn w:val="Normal"/>
    <w:autoRedefine/>
    <w:semiHidden/>
    <w:rsid w:val="00BE7B33"/>
    <w:pPr>
      <w:numPr>
        <w:numId w:val="1"/>
      </w:numPr>
    </w:pPr>
    <w:rPr>
      <w:lang w:val="en-US"/>
    </w:rPr>
  </w:style>
  <w:style w:type="paragraph" w:styleId="Textodenotaderodap">
    <w:name w:val="footnote text"/>
    <w:basedOn w:val="Normal"/>
    <w:autoRedefine/>
    <w:semiHidden/>
    <w:rsid w:val="00BE7B33"/>
    <w:pPr>
      <w:spacing w:before="0"/>
    </w:pPr>
    <w:rPr>
      <w:i/>
      <w:sz w:val="16"/>
      <w:szCs w:val="20"/>
      <w:lang w:val="en-US"/>
    </w:rPr>
  </w:style>
  <w:style w:type="paragraph" w:styleId="ndiceremissivo1">
    <w:name w:val="index 1"/>
    <w:basedOn w:val="Normal"/>
    <w:next w:val="Normal"/>
    <w:autoRedefine/>
    <w:semiHidden/>
    <w:rsid w:val="00BE7B33"/>
    <w:pPr>
      <w:ind w:left="200" w:hanging="200"/>
    </w:pPr>
  </w:style>
  <w:style w:type="paragraph" w:styleId="ndice1">
    <w:name w:val="toc 1"/>
    <w:basedOn w:val="Normal"/>
    <w:next w:val="Normal"/>
    <w:autoRedefine/>
    <w:semiHidden/>
    <w:rsid w:val="00BE7B33"/>
    <w:pPr>
      <w:jc w:val="left"/>
    </w:pPr>
    <w:rPr>
      <w:b/>
      <w:bCs/>
      <w:caps/>
      <w:lang w:val="en-US"/>
    </w:rPr>
  </w:style>
  <w:style w:type="paragraph" w:styleId="ndice2">
    <w:name w:val="toc 2"/>
    <w:basedOn w:val="Normal"/>
    <w:next w:val="Normal"/>
    <w:autoRedefine/>
    <w:semiHidden/>
    <w:rsid w:val="00BE7B33"/>
    <w:pPr>
      <w:jc w:val="left"/>
    </w:pPr>
    <w:rPr>
      <w:b/>
      <w:smallCaps/>
      <w:noProof/>
      <w:sz w:val="20"/>
    </w:rPr>
  </w:style>
  <w:style w:type="paragraph" w:styleId="ndice3">
    <w:name w:val="toc 3"/>
    <w:basedOn w:val="Normal"/>
    <w:next w:val="Normal"/>
    <w:autoRedefine/>
    <w:semiHidden/>
    <w:rsid w:val="00BE7B33"/>
    <w:pPr>
      <w:spacing w:before="0"/>
      <w:jc w:val="left"/>
    </w:pPr>
    <w:rPr>
      <w:b/>
      <w:noProof/>
    </w:rPr>
  </w:style>
  <w:style w:type="paragraph" w:styleId="ndice4">
    <w:name w:val="toc 4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b/>
      <w:i/>
      <w:szCs w:val="21"/>
    </w:rPr>
  </w:style>
  <w:style w:type="paragraph" w:styleId="ndice5">
    <w:name w:val="toc 5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szCs w:val="21"/>
    </w:rPr>
  </w:style>
  <w:style w:type="paragraph" w:styleId="ndice6">
    <w:name w:val="toc 6"/>
    <w:basedOn w:val="Normal"/>
    <w:next w:val="Normal"/>
    <w:autoRedefine/>
    <w:semiHidden/>
    <w:rsid w:val="00BE7B33"/>
    <w:pPr>
      <w:tabs>
        <w:tab w:val="left" w:pos="284"/>
      </w:tabs>
      <w:spacing w:after="120"/>
      <w:jc w:val="left"/>
    </w:pPr>
    <w:rPr>
      <w:rFonts w:cs="Arial"/>
      <w:b/>
      <w:bCs/>
      <w:caps/>
      <w:noProof/>
      <w:szCs w:val="21"/>
    </w:rPr>
  </w:style>
  <w:style w:type="paragraph" w:styleId="ndice7">
    <w:name w:val="toc 7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rFonts w:cs="Arial"/>
      <w:b/>
      <w:bCs/>
      <w:smallCaps/>
      <w:noProof/>
    </w:rPr>
  </w:style>
  <w:style w:type="paragraph" w:styleId="ndice8">
    <w:name w:val="toc 8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b/>
      <w:szCs w:val="21"/>
    </w:rPr>
  </w:style>
  <w:style w:type="paragraph" w:styleId="ndice9">
    <w:name w:val="toc 9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rFonts w:cs="Arial"/>
      <w:b/>
      <w:bCs/>
      <w:i/>
      <w:iCs/>
      <w:noProof/>
      <w:szCs w:val="21"/>
    </w:rPr>
  </w:style>
  <w:style w:type="paragraph" w:styleId="Listanumerada">
    <w:name w:val="List Number"/>
    <w:basedOn w:val="Normal"/>
    <w:semiHidden/>
    <w:rsid w:val="00BE7B33"/>
    <w:pPr>
      <w:tabs>
        <w:tab w:val="num" w:pos="360"/>
      </w:tabs>
      <w:ind w:left="357" w:hanging="357"/>
    </w:pPr>
  </w:style>
  <w:style w:type="paragraph" w:customStyle="1" w:styleId="Listletter">
    <w:name w:val="List letter"/>
    <w:basedOn w:val="Normal"/>
    <w:autoRedefine/>
    <w:rsid w:val="00BE7B33"/>
    <w:pPr>
      <w:tabs>
        <w:tab w:val="num" w:pos="720"/>
      </w:tabs>
      <w:ind w:left="720" w:hanging="360"/>
    </w:pPr>
  </w:style>
  <w:style w:type="paragraph" w:customStyle="1" w:styleId="Artigos">
    <w:name w:val="Artigos"/>
    <w:basedOn w:val="Normal"/>
    <w:autoRedefine/>
    <w:rsid w:val="00BE7B33"/>
    <w:pPr>
      <w:spacing w:before="480" w:after="120"/>
      <w:jc w:val="center"/>
    </w:pPr>
    <w:rPr>
      <w:b/>
      <w:lang w:val="en-US"/>
    </w:rPr>
  </w:style>
  <w:style w:type="paragraph" w:customStyle="1" w:styleId="Pginaembranco">
    <w:name w:val="Página em branco"/>
    <w:basedOn w:val="Normal"/>
    <w:autoRedefine/>
    <w:rsid w:val="00BE7B33"/>
    <w:pPr>
      <w:spacing w:before="0"/>
      <w:jc w:val="center"/>
    </w:pPr>
    <w:rPr>
      <w:i/>
      <w:sz w:val="16"/>
    </w:rPr>
  </w:style>
  <w:style w:type="paragraph" w:styleId="Avanodecorpodetexto">
    <w:name w:val="Body Text Indent"/>
    <w:basedOn w:val="Normal"/>
    <w:semiHidden/>
    <w:rsid w:val="00BE7B33"/>
    <w:pPr>
      <w:ind w:left="720"/>
    </w:pPr>
    <w:rPr>
      <w:lang w:val="en-GB"/>
    </w:rPr>
  </w:style>
  <w:style w:type="paragraph" w:customStyle="1" w:styleId="Listacommarcas1">
    <w:name w:val="Lista com marcas1"/>
    <w:basedOn w:val="Listbullet1"/>
    <w:link w:val="ListbulletCarcter"/>
    <w:autoRedefine/>
    <w:qFormat/>
    <w:rsid w:val="003D6DBB"/>
    <w:pPr>
      <w:numPr>
        <w:numId w:val="3"/>
      </w:numPr>
    </w:pPr>
  </w:style>
  <w:style w:type="paragraph" w:customStyle="1" w:styleId="heading010">
    <w:name w:val="heading 010"/>
    <w:basedOn w:val="Normal"/>
    <w:autoRedefine/>
    <w:rsid w:val="00BE7B33"/>
    <w:rPr>
      <w:b/>
      <w:i/>
      <w:sz w:val="20"/>
      <w:u w:val="words"/>
    </w:rPr>
  </w:style>
  <w:style w:type="paragraph" w:customStyle="1" w:styleId="Grandettulo">
    <w:name w:val="Grande título"/>
    <w:basedOn w:val="Ttulo"/>
    <w:autoRedefine/>
    <w:rsid w:val="00BE7B33"/>
    <w:pPr>
      <w:spacing w:before="720"/>
    </w:pPr>
    <w:rPr>
      <w:sz w:val="32"/>
    </w:rPr>
  </w:style>
  <w:style w:type="paragraph" w:customStyle="1" w:styleId="Toc10">
    <w:name w:val="Toc 10"/>
    <w:basedOn w:val="Normal"/>
    <w:autoRedefine/>
    <w:rsid w:val="00BE7B33"/>
    <w:pPr>
      <w:tabs>
        <w:tab w:val="left" w:pos="284"/>
      </w:tabs>
      <w:spacing w:before="0"/>
    </w:pPr>
  </w:style>
  <w:style w:type="paragraph" w:customStyle="1" w:styleId="Header1">
    <w:name w:val="Header 1"/>
    <w:basedOn w:val="Normal"/>
    <w:autoRedefine/>
    <w:rsid w:val="007C38B7"/>
    <w:pPr>
      <w:spacing w:before="120"/>
      <w:jc w:val="right"/>
    </w:pPr>
    <w:rPr>
      <w:b/>
      <w:sz w:val="16"/>
      <w:lang w:val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C1B8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C1B84"/>
    <w:rPr>
      <w:rFonts w:ascii="Tahoma" w:hAnsi="Tahoma" w:cs="Tahoma"/>
      <w:sz w:val="16"/>
      <w:szCs w:val="16"/>
    </w:rPr>
  </w:style>
  <w:style w:type="paragraph" w:customStyle="1" w:styleId="Listbullet1">
    <w:name w:val="List bullet 1"/>
    <w:basedOn w:val="Listletter"/>
    <w:link w:val="Listbullet1Carcter"/>
    <w:autoRedefine/>
    <w:qFormat/>
    <w:rsid w:val="003D6DBB"/>
    <w:pPr>
      <w:numPr>
        <w:numId w:val="4"/>
      </w:numPr>
      <w:tabs>
        <w:tab w:val="left" w:pos="993"/>
      </w:tabs>
    </w:pPr>
    <w:rPr>
      <w:rFonts w:cs="Arial"/>
      <w:szCs w:val="24"/>
    </w:rPr>
  </w:style>
  <w:style w:type="character" w:customStyle="1" w:styleId="Listbullet1Carcter">
    <w:name w:val="List bullet 1 Carácter"/>
    <w:basedOn w:val="Tipodeletrapredefinidodopargrafo"/>
    <w:link w:val="Listbullet1"/>
    <w:rsid w:val="003D6DBB"/>
    <w:rPr>
      <w:rFonts w:ascii="Arial" w:hAnsi="Arial" w:cs="Arial"/>
      <w:sz w:val="18"/>
      <w:szCs w:val="24"/>
      <w:lang w:eastAsia="en-US"/>
    </w:rPr>
  </w:style>
  <w:style w:type="character" w:customStyle="1" w:styleId="ListbulletCarcter">
    <w:name w:val="List bullet Carácter"/>
    <w:basedOn w:val="Listbullet1Carcter"/>
    <w:link w:val="Listacommarcas1"/>
    <w:rsid w:val="003D6DBB"/>
    <w:rPr>
      <w:rFonts w:ascii="Arial" w:hAnsi="Arial" w:cs="Arial"/>
      <w:sz w:val="18"/>
      <w:szCs w:val="24"/>
      <w:lang w:eastAsia="en-US"/>
    </w:rPr>
  </w:style>
  <w:style w:type="paragraph" w:customStyle="1" w:styleId="Listacommarcas31">
    <w:name w:val="Lista com marcas 31"/>
    <w:basedOn w:val="Listacommarcas1"/>
    <w:link w:val="ListBullet3Carcter"/>
    <w:autoRedefine/>
    <w:qFormat/>
    <w:rsid w:val="003D6DBB"/>
    <w:pPr>
      <w:numPr>
        <w:numId w:val="5"/>
      </w:numPr>
    </w:pPr>
  </w:style>
  <w:style w:type="character" w:customStyle="1" w:styleId="ListBullet3Carcter">
    <w:name w:val="List Bullet 3 Carácter"/>
    <w:basedOn w:val="ListbulletCarcter"/>
    <w:link w:val="Listacommarcas31"/>
    <w:rsid w:val="003D6DBB"/>
    <w:rPr>
      <w:rFonts w:ascii="Arial" w:hAnsi="Arial" w:cs="Arial"/>
      <w:sz w:val="18"/>
      <w:szCs w:val="24"/>
      <w:lang w:eastAsia="en-US"/>
    </w:rPr>
  </w:style>
  <w:style w:type="paragraph" w:customStyle="1" w:styleId="Anexo">
    <w:name w:val="Anexo"/>
    <w:basedOn w:val="Toc10"/>
    <w:autoRedefine/>
    <w:qFormat/>
    <w:rsid w:val="003D6DBB"/>
    <w:rPr>
      <w:b/>
      <w:szCs w:val="24"/>
    </w:rPr>
  </w:style>
  <w:style w:type="paragraph" w:customStyle="1" w:styleId="Ndepgina">
    <w:name w:val="Nº de página"/>
    <w:basedOn w:val="Normal"/>
    <w:qFormat/>
    <w:rsid w:val="003D6DBB"/>
    <w:pPr>
      <w:jc w:val="right"/>
    </w:pPr>
    <w:rPr>
      <w:sz w:val="16"/>
    </w:rPr>
  </w:style>
  <w:style w:type="paragraph" w:customStyle="1" w:styleId="Preenchimento">
    <w:name w:val="Preenchimento"/>
    <w:basedOn w:val="tabletext"/>
    <w:autoRedefine/>
    <w:qFormat/>
    <w:rsid w:val="003D6DBB"/>
    <w:pPr>
      <w:jc w:val="left"/>
    </w:pPr>
    <w:rPr>
      <w:rFonts w:ascii="Tahoma" w:hAnsi="Tahoma" w:cs="Times New Roman"/>
      <w:color w:val="4F6228"/>
      <w:sz w:val="18"/>
    </w:rPr>
  </w:style>
  <w:style w:type="paragraph" w:customStyle="1" w:styleId="Normalbilingue">
    <w:name w:val="Normal bilingue"/>
    <w:basedOn w:val="Normal"/>
    <w:autoRedefine/>
    <w:qFormat/>
    <w:rsid w:val="00A4489C"/>
    <w:pPr>
      <w:spacing w:before="0"/>
    </w:pPr>
    <w:rPr>
      <w:i/>
      <w:sz w:val="16"/>
      <w:szCs w:val="16"/>
    </w:rPr>
  </w:style>
  <w:style w:type="paragraph" w:customStyle="1" w:styleId="Nota">
    <w:name w:val="Nota"/>
    <w:basedOn w:val="Listacommarcas"/>
    <w:autoRedefine/>
    <w:qFormat/>
    <w:rsid w:val="00121365"/>
    <w:pPr>
      <w:numPr>
        <w:numId w:val="0"/>
      </w:numPr>
      <w:spacing w:before="0"/>
    </w:pPr>
    <w:rPr>
      <w:i/>
      <w:color w:val="000000"/>
      <w:sz w:val="16"/>
      <w:szCs w:val="16"/>
    </w:rPr>
  </w:style>
  <w:style w:type="paragraph" w:customStyle="1" w:styleId="PARTE">
    <w:name w:val="PARTE"/>
    <w:basedOn w:val="Subttulo"/>
    <w:link w:val="PARTECarcter"/>
    <w:qFormat/>
    <w:rsid w:val="00B2136A"/>
    <w:pPr>
      <w:jc w:val="left"/>
    </w:pPr>
    <w:rPr>
      <w:smallCaps w:val="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0" w14:cap="rnd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B2136A"/>
    <w:pPr>
      <w:spacing w:before="0"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customStyle="1" w:styleId="SubttuloCarter">
    <w:name w:val="Subtítulo Caráter"/>
    <w:basedOn w:val="Tipodeletrapredefinidodopargrafo"/>
    <w:link w:val="Subttulo"/>
    <w:rsid w:val="00F60BC0"/>
    <w:rPr>
      <w:rFonts w:ascii="Arial" w:eastAsiaTheme="minorHAnsi" w:hAnsi="Arial" w:cs="Arial"/>
      <w:b/>
      <w:smallCaps/>
      <w:color w:val="000000"/>
      <w:sz w:val="28"/>
      <w:szCs w:val="24"/>
      <w:lang w:val="en-US"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PARTECarcter">
    <w:name w:val="PARTE Carácter"/>
    <w:basedOn w:val="SubttuloCarter"/>
    <w:link w:val="PARTE"/>
    <w:rsid w:val="00B2136A"/>
    <w:rPr>
      <w:rFonts w:ascii="Arial" w:eastAsiaTheme="minorHAnsi" w:hAnsi="Arial" w:cs="Arial"/>
      <w:b/>
      <w:smallCaps/>
      <w:color w:val="000000"/>
      <w:sz w:val="24"/>
      <w:szCs w:val="24"/>
      <w:lang w:val="en-US"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table" w:styleId="TabelacomGrelha">
    <w:name w:val="Table Grid"/>
    <w:basedOn w:val="Tabelanormal"/>
    <w:uiPriority w:val="59"/>
    <w:rsid w:val="00B21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F60BC0"/>
    <w:rPr>
      <w:rFonts w:ascii="Arial" w:eastAsiaTheme="minorHAnsi" w:hAnsi="Arial" w:cstheme="minorBidi"/>
      <w:sz w:val="18"/>
      <w:szCs w:val="22"/>
      <w:lang w:eastAsia="en-US"/>
    </w:rPr>
  </w:style>
  <w:style w:type="table" w:customStyle="1" w:styleId="TabelacomGrelha1">
    <w:name w:val="Tabela com Grelha1"/>
    <w:basedOn w:val="Tabelanormal"/>
    <w:next w:val="TabelacomGrelha"/>
    <w:uiPriority w:val="59"/>
    <w:rsid w:val="00E272F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2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odelos\certif%20novo%201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FCD0-B84F-4227-ACA9-8A42ABD50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 novo 1</Template>
  <TotalTime>9</TotalTime>
  <Pages>2</Pages>
  <Words>759</Words>
  <Characters>5530</Characters>
  <Application>Microsoft Office Word</Application>
  <DocSecurity>0</DocSecurity>
  <Lines>46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GRANDE TÍTULO</vt:lpstr>
      <vt:lpstr>GRANDE TÍTULO</vt:lpstr>
    </vt:vector>
  </TitlesOfParts>
  <Company>Certif</Company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 TÍTULO</dc:title>
  <dc:creator>gcondeco</dc:creator>
  <cp:lastModifiedBy>Gisela Condeço</cp:lastModifiedBy>
  <cp:revision>3</cp:revision>
  <cp:lastPrinted>2025-10-14T10:27:00Z</cp:lastPrinted>
  <dcterms:created xsi:type="dcterms:W3CDTF">2025-12-18T09:55:00Z</dcterms:created>
  <dcterms:modified xsi:type="dcterms:W3CDTF">2025-12-18T10:04:00Z</dcterms:modified>
</cp:coreProperties>
</file>